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236C45" w14:textId="77777777" w:rsidR="00610543" w:rsidRPr="003368F0" w:rsidRDefault="00DF3783" w:rsidP="00DF3783">
      <w:pPr>
        <w:rPr>
          <w:rFonts w:ascii="Arial" w:hAnsi="Arial" w:cs="Arial"/>
        </w:rPr>
      </w:pPr>
      <w:r w:rsidRPr="003368F0">
        <w:rPr>
          <w:rFonts w:ascii="Arial" w:hAnsi="Arial" w:cs="Arial"/>
        </w:rPr>
        <w:t xml:space="preserve">                                   </w:t>
      </w:r>
      <w:r w:rsidR="00610543" w:rsidRPr="003368F0">
        <w:rPr>
          <w:rFonts w:ascii="Arial" w:hAnsi="Arial" w:cs="Arial"/>
        </w:rPr>
        <w:t xml:space="preserve">       </w:t>
      </w:r>
    </w:p>
    <w:p w14:paraId="10FD8569" w14:textId="77777777" w:rsidR="00531EA3" w:rsidRPr="00DC6E05" w:rsidRDefault="00531EA3" w:rsidP="00531EA3">
      <w:pPr>
        <w:pStyle w:val="Nzev"/>
        <w:jc w:val="left"/>
        <w:rPr>
          <w:rFonts w:ascii="Pepi Regular" w:hAnsi="Pepi Regular" w:cs="Arial"/>
          <w:sz w:val="10"/>
          <w:u w:val="none"/>
        </w:rPr>
      </w:pPr>
    </w:p>
    <w:p w14:paraId="68F3C7A9" w14:textId="77777777" w:rsidR="009A4979" w:rsidRPr="00DC6E05" w:rsidRDefault="00870C04" w:rsidP="00870C04">
      <w:pPr>
        <w:pStyle w:val="Nzev"/>
        <w:spacing w:line="276" w:lineRule="auto"/>
        <w:rPr>
          <w:rFonts w:ascii="Pepi Regular" w:hAnsi="Pepi Regular" w:cs="Arial"/>
          <w:u w:val="none"/>
        </w:rPr>
      </w:pPr>
      <w:r w:rsidRPr="00DC6E05">
        <w:rPr>
          <w:rFonts w:ascii="Pepi Regular" w:hAnsi="Pepi Regular" w:cs="Arial"/>
          <w:u w:val="none"/>
        </w:rPr>
        <w:t>Ž Á D O S T</w:t>
      </w:r>
    </w:p>
    <w:p w14:paraId="6B3F9946" w14:textId="77777777" w:rsidR="009A4979" w:rsidRPr="00DC6E05" w:rsidRDefault="00870C04" w:rsidP="00870C04">
      <w:pPr>
        <w:pStyle w:val="Nzev"/>
        <w:spacing w:line="360" w:lineRule="auto"/>
        <w:rPr>
          <w:rFonts w:ascii="Pepi Regular" w:hAnsi="Pepi Regular" w:cs="Arial"/>
          <w:sz w:val="24"/>
          <w:u w:val="none"/>
        </w:rPr>
      </w:pPr>
      <w:r w:rsidRPr="00DC6E05">
        <w:rPr>
          <w:rFonts w:ascii="Pepi Regular" w:hAnsi="Pepi Regular" w:cs="Arial"/>
          <w:sz w:val="24"/>
          <w:u w:val="none"/>
        </w:rPr>
        <w:t xml:space="preserve">O POSKYTNUTÍ DOTACE Z ROZPOČTU OBCE PRO </w:t>
      </w:r>
    </w:p>
    <w:p w14:paraId="727D5DAD" w14:textId="77777777" w:rsidR="002D3E3E" w:rsidRPr="00DC6E05" w:rsidRDefault="00870C04" w:rsidP="001D454A">
      <w:pPr>
        <w:pStyle w:val="Nzev"/>
        <w:rPr>
          <w:rFonts w:ascii="Pepi Regular" w:hAnsi="Pepi Regular" w:cs="Arial"/>
          <w:szCs w:val="44"/>
          <w:u w:val="none"/>
        </w:rPr>
      </w:pPr>
      <w:r w:rsidRPr="00DC6E05">
        <w:rPr>
          <w:rFonts w:ascii="Pepi Regular" w:hAnsi="Pepi Regular" w:cs="Arial"/>
          <w:szCs w:val="44"/>
          <w:u w:val="none"/>
        </w:rPr>
        <w:t>R O K</w:t>
      </w:r>
      <w:r w:rsidR="00AC3278" w:rsidRPr="00DC6E05">
        <w:rPr>
          <w:rFonts w:ascii="Pepi Regular" w:hAnsi="Pepi Regular" w:cs="Arial"/>
          <w:szCs w:val="44"/>
          <w:u w:val="none"/>
        </w:rPr>
        <w:t xml:space="preserve">  </w:t>
      </w:r>
    </w:p>
    <w:p w14:paraId="01E80E71" w14:textId="0A6ED143" w:rsidR="001D454A" w:rsidRPr="00DC6E05" w:rsidRDefault="008C0E65" w:rsidP="001D454A">
      <w:pPr>
        <w:pStyle w:val="Nzev"/>
        <w:rPr>
          <w:rFonts w:ascii="Pepi Regular" w:hAnsi="Pepi Regular" w:cs="Arial"/>
          <w:szCs w:val="44"/>
          <w:u w:val="none"/>
        </w:rPr>
      </w:pPr>
      <w:r w:rsidRPr="00DC6E05">
        <w:rPr>
          <w:rFonts w:ascii="Pepi Regular" w:hAnsi="Pepi Regular" w:cs="Arial"/>
          <w:szCs w:val="44"/>
          <w:u w:val="none"/>
        </w:rPr>
        <w:fldChar w:fldCharType="begin">
          <w:ffData>
            <w:name w:val="Rozevírací1"/>
            <w:enabled/>
            <w:calcOnExit w:val="0"/>
            <w:ddList>
              <w:result w:val="2"/>
              <w:listEntry w:val="rozbal a vyber rok"/>
              <w:listEntry w:val="2025"/>
              <w:listEntry w:val="2026"/>
              <w:listEntry w:val="2027"/>
            </w:ddList>
          </w:ffData>
        </w:fldChar>
      </w:r>
      <w:bookmarkStart w:id="0" w:name="Rozevírací1"/>
      <w:r w:rsidRPr="00DC6E05">
        <w:rPr>
          <w:rFonts w:ascii="Pepi Regular" w:hAnsi="Pepi Regular" w:cs="Arial"/>
          <w:szCs w:val="44"/>
          <w:u w:val="none"/>
        </w:rPr>
        <w:instrText xml:space="preserve"> FORMDROPDOWN </w:instrText>
      </w:r>
      <w:r w:rsidR="00C615F6" w:rsidRPr="00DC6E05">
        <w:rPr>
          <w:rFonts w:ascii="Pepi Regular" w:hAnsi="Pepi Regular" w:cs="Arial"/>
          <w:szCs w:val="44"/>
          <w:u w:val="none"/>
        </w:rPr>
      </w:r>
      <w:r w:rsidRPr="00DC6E05">
        <w:rPr>
          <w:rFonts w:ascii="Pepi Regular" w:hAnsi="Pepi Regular" w:cs="Arial"/>
          <w:szCs w:val="44"/>
          <w:u w:val="none"/>
        </w:rPr>
        <w:fldChar w:fldCharType="separate"/>
      </w:r>
      <w:r w:rsidRPr="00DC6E05">
        <w:rPr>
          <w:rFonts w:ascii="Pepi Regular" w:hAnsi="Pepi Regular" w:cs="Arial"/>
          <w:szCs w:val="44"/>
          <w:u w:val="none"/>
        </w:rPr>
        <w:fldChar w:fldCharType="end"/>
      </w:r>
      <w:bookmarkEnd w:id="0"/>
      <w:r w:rsidR="00AC3278" w:rsidRPr="00DC6E05">
        <w:rPr>
          <w:rFonts w:ascii="Pepi Regular" w:hAnsi="Pepi Regular" w:cs="Arial"/>
          <w:szCs w:val="44"/>
          <w:u w:val="none"/>
        </w:rPr>
        <w:t xml:space="preserve"> </w:t>
      </w:r>
    </w:p>
    <w:p w14:paraId="3E7EA9D7" w14:textId="77777777" w:rsidR="00870C04" w:rsidRPr="00DC6E05" w:rsidRDefault="00870C04" w:rsidP="001D454A">
      <w:pPr>
        <w:pStyle w:val="Nzev"/>
        <w:rPr>
          <w:rFonts w:ascii="Pepi Regular" w:hAnsi="Pepi Regular" w:cs="Arial"/>
          <w:szCs w:val="44"/>
          <w:u w:val="none"/>
        </w:rPr>
      </w:pPr>
      <w:r w:rsidRPr="00DC6E05">
        <w:rPr>
          <w:rFonts w:ascii="Pepi Regular" w:hAnsi="Pepi Regular" w:cs="Arial"/>
          <w:szCs w:val="44"/>
          <w:u w:val="none"/>
        </w:rPr>
        <w:t xml:space="preserve">     </w:t>
      </w:r>
    </w:p>
    <w:tbl>
      <w:tblPr>
        <w:tblStyle w:val="Mkatabulky"/>
        <w:tblW w:w="10173" w:type="dxa"/>
        <w:tblLook w:val="04A0" w:firstRow="1" w:lastRow="0" w:firstColumn="1" w:lastColumn="0" w:noHBand="0" w:noVBand="1"/>
      </w:tblPr>
      <w:tblGrid>
        <w:gridCol w:w="3936"/>
        <w:gridCol w:w="709"/>
        <w:gridCol w:w="4961"/>
        <w:gridCol w:w="567"/>
      </w:tblGrid>
      <w:tr w:rsidR="00AC3278" w:rsidRPr="00DC6E05" w14:paraId="012AE2BA" w14:textId="77777777" w:rsidTr="00CE65B1">
        <w:trPr>
          <w:trHeight w:val="356"/>
        </w:trPr>
        <w:tc>
          <w:tcPr>
            <w:tcW w:w="39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467E11" w14:textId="77777777" w:rsidR="00AC3278" w:rsidRPr="00DC6E05" w:rsidRDefault="00AC3278" w:rsidP="00AC3278">
            <w:pPr>
              <w:pStyle w:val="Nzev"/>
              <w:jc w:val="left"/>
              <w:rPr>
                <w:rFonts w:ascii="Pepi Regular" w:hAnsi="Pepi Regular" w:cs="Arial"/>
                <w:b w:val="0"/>
                <w:sz w:val="24"/>
                <w:szCs w:val="24"/>
                <w:u w:val="none"/>
              </w:rPr>
            </w:pPr>
            <w:r w:rsidRPr="00DC6E05">
              <w:rPr>
                <w:rFonts w:ascii="Pepi Regular" w:hAnsi="Pepi Regular" w:cs="Arial"/>
                <w:b w:val="0"/>
                <w:sz w:val="24"/>
                <w:szCs w:val="24"/>
                <w:u w:val="none"/>
              </w:rPr>
              <w:t xml:space="preserve">na celoroční činnost žadatele </w:t>
            </w:r>
            <w:r w:rsidRPr="00DC6E05">
              <w:rPr>
                <w:rFonts w:ascii="Pepi Regular" w:hAnsi="Pepi Regular" w:cs="Arial"/>
                <w:b w:val="0"/>
                <w:sz w:val="24"/>
                <w:szCs w:val="24"/>
                <w:u w:val="none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" w:name="Zaškrtávací2"/>
            <w:r w:rsidRPr="00DC6E05">
              <w:rPr>
                <w:rFonts w:ascii="Pepi Regular" w:hAnsi="Pepi Regular" w:cs="Arial"/>
                <w:b w:val="0"/>
                <w:sz w:val="24"/>
                <w:szCs w:val="24"/>
                <w:u w:val="none"/>
              </w:rPr>
              <w:instrText xml:space="preserve"> FORMCHECKBOX </w:instrText>
            </w:r>
            <w:r w:rsidRPr="00DC6E05">
              <w:rPr>
                <w:rFonts w:ascii="Pepi Regular" w:hAnsi="Pepi Regular" w:cs="Arial"/>
                <w:b w:val="0"/>
                <w:sz w:val="24"/>
                <w:szCs w:val="24"/>
                <w:u w:val="none"/>
              </w:rPr>
            </w:r>
            <w:r w:rsidRPr="00DC6E05">
              <w:rPr>
                <w:rFonts w:ascii="Pepi Regular" w:hAnsi="Pepi Regular" w:cs="Arial"/>
                <w:b w:val="0"/>
                <w:sz w:val="24"/>
                <w:szCs w:val="24"/>
                <w:u w:val="none"/>
              </w:rPr>
              <w:fldChar w:fldCharType="separate"/>
            </w:r>
            <w:r w:rsidRPr="00DC6E05">
              <w:rPr>
                <w:rFonts w:ascii="Pepi Regular" w:hAnsi="Pepi Regular" w:cs="Arial"/>
                <w:b w:val="0"/>
                <w:sz w:val="24"/>
                <w:szCs w:val="24"/>
                <w:u w:val="none"/>
              </w:rPr>
              <w:fldChar w:fldCharType="end"/>
            </w:r>
            <w:bookmarkEnd w:id="1"/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5F1E4D" w14:textId="77777777" w:rsidR="00AC3278" w:rsidRPr="00DC6E05" w:rsidRDefault="00AC3278" w:rsidP="00870C04">
            <w:pPr>
              <w:pStyle w:val="Nzev"/>
              <w:spacing w:after="120"/>
              <w:jc w:val="left"/>
              <w:rPr>
                <w:rFonts w:ascii="Pepi Regular" w:hAnsi="Pepi Regular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1A5ECA" w14:textId="5DFBEA1B" w:rsidR="00AC3278" w:rsidRPr="00DC6E05" w:rsidRDefault="00CE65B1" w:rsidP="00AC3278">
            <w:pPr>
              <w:pStyle w:val="Nzev"/>
              <w:spacing w:line="0" w:lineRule="atLeast"/>
              <w:jc w:val="left"/>
              <w:rPr>
                <w:rFonts w:ascii="Pepi Regular" w:hAnsi="Pepi Regular" w:cs="Arial"/>
                <w:b w:val="0"/>
                <w:sz w:val="24"/>
                <w:szCs w:val="24"/>
                <w:u w:val="none"/>
              </w:rPr>
            </w:pPr>
            <w:r w:rsidRPr="00DC6E05">
              <w:rPr>
                <w:rFonts w:ascii="Pepi Regular" w:hAnsi="Pepi Regular" w:cs="Arial"/>
                <w:b w:val="0"/>
                <w:sz w:val="24"/>
                <w:szCs w:val="24"/>
                <w:u w:val="none"/>
              </w:rPr>
              <w:t xml:space="preserve">                  </w:t>
            </w:r>
            <w:r w:rsidR="00AC3278" w:rsidRPr="00DC6E05">
              <w:rPr>
                <w:rFonts w:ascii="Pepi Regular" w:hAnsi="Pepi Regular" w:cs="Arial"/>
                <w:b w:val="0"/>
                <w:sz w:val="24"/>
                <w:szCs w:val="24"/>
                <w:u w:val="none"/>
              </w:rPr>
              <w:t>na žadatelem pořádanou akci</w:t>
            </w:r>
            <w:r w:rsidRPr="00DC6E05">
              <w:rPr>
                <w:rFonts w:ascii="Pepi Regular" w:hAnsi="Pepi Regular" w:cs="Arial"/>
                <w:b w:val="0"/>
                <w:sz w:val="24"/>
                <w:szCs w:val="24"/>
                <w:u w:val="none"/>
              </w:rPr>
              <w:t xml:space="preserve"> </w:t>
            </w:r>
            <w:r w:rsidRPr="00DC6E05">
              <w:rPr>
                <w:rFonts w:ascii="Pepi Regular" w:hAnsi="Pepi Regular" w:cs="Arial"/>
                <w:b w:val="0"/>
                <w:sz w:val="24"/>
                <w:szCs w:val="24"/>
                <w:u w:val="none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2" w:name="Zaškrtávací3"/>
            <w:r w:rsidRPr="00DC6E05">
              <w:rPr>
                <w:rFonts w:ascii="Pepi Regular" w:hAnsi="Pepi Regular" w:cs="Arial"/>
                <w:b w:val="0"/>
                <w:sz w:val="24"/>
                <w:szCs w:val="24"/>
                <w:u w:val="none"/>
              </w:rPr>
              <w:instrText xml:space="preserve"> FORMCHECKBOX </w:instrText>
            </w:r>
            <w:r w:rsidRPr="00DC6E05">
              <w:rPr>
                <w:rFonts w:ascii="Pepi Regular" w:hAnsi="Pepi Regular" w:cs="Arial"/>
                <w:b w:val="0"/>
                <w:sz w:val="24"/>
                <w:szCs w:val="24"/>
                <w:u w:val="none"/>
              </w:rPr>
            </w:r>
            <w:r w:rsidRPr="00DC6E05">
              <w:rPr>
                <w:rFonts w:ascii="Pepi Regular" w:hAnsi="Pepi Regular" w:cs="Arial"/>
                <w:b w:val="0"/>
                <w:sz w:val="24"/>
                <w:szCs w:val="24"/>
                <w:u w:val="none"/>
              </w:rPr>
              <w:fldChar w:fldCharType="separate"/>
            </w:r>
            <w:r w:rsidRPr="00DC6E05">
              <w:rPr>
                <w:rFonts w:ascii="Pepi Regular" w:hAnsi="Pepi Regular" w:cs="Arial"/>
                <w:b w:val="0"/>
                <w:sz w:val="24"/>
                <w:szCs w:val="24"/>
                <w:u w:val="none"/>
              </w:rPr>
              <w:fldChar w:fldCharType="end"/>
            </w:r>
            <w:bookmarkEnd w:id="2"/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B35E06" w14:textId="77777777" w:rsidR="00AC3278" w:rsidRPr="00DC6E05" w:rsidRDefault="00AC3278" w:rsidP="00870C04">
            <w:pPr>
              <w:pStyle w:val="Nzev"/>
              <w:spacing w:after="120"/>
              <w:jc w:val="left"/>
              <w:rPr>
                <w:rFonts w:ascii="Pepi Regular" w:hAnsi="Pepi Regular" w:cs="Arial"/>
                <w:b w:val="0"/>
                <w:sz w:val="24"/>
                <w:szCs w:val="24"/>
                <w:u w:val="none"/>
              </w:rPr>
            </w:pPr>
          </w:p>
        </w:tc>
      </w:tr>
    </w:tbl>
    <w:p w14:paraId="6548A52D" w14:textId="77777777" w:rsidR="001D454A" w:rsidRPr="00DC6E05" w:rsidRDefault="001D454A" w:rsidP="001D454A">
      <w:pPr>
        <w:pStyle w:val="Nzev"/>
        <w:jc w:val="left"/>
        <w:rPr>
          <w:rFonts w:ascii="Pepi Regular" w:hAnsi="Pepi Regular" w:cs="Arial"/>
          <w:sz w:val="16"/>
          <w:szCs w:val="16"/>
          <w:u w:val="none"/>
        </w:rPr>
      </w:pPr>
    </w:p>
    <w:p w14:paraId="2EF5A49D" w14:textId="77777777" w:rsidR="00583ADE" w:rsidRPr="00DC6E05" w:rsidRDefault="00583ADE" w:rsidP="001D454A">
      <w:pPr>
        <w:pStyle w:val="Nzev"/>
        <w:jc w:val="left"/>
        <w:rPr>
          <w:rFonts w:ascii="Pepi Regular" w:hAnsi="Pepi Regular" w:cs="Arial"/>
          <w:sz w:val="24"/>
          <w:szCs w:val="24"/>
          <w:u w:val="none"/>
        </w:rPr>
      </w:pPr>
      <w:r w:rsidRPr="00DC6E05">
        <w:rPr>
          <w:rFonts w:ascii="Pepi Regular" w:hAnsi="Pepi Regular" w:cs="Arial"/>
          <w:sz w:val="24"/>
          <w:szCs w:val="24"/>
          <w:u w:val="none"/>
        </w:rPr>
        <w:t>A) Údaje o žadateli</w:t>
      </w:r>
    </w:p>
    <w:p w14:paraId="20B8E43E" w14:textId="77777777" w:rsidR="009A4979" w:rsidRPr="00DC6E05" w:rsidRDefault="009A4979" w:rsidP="00D97E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leader="dot" w:pos="8789"/>
        </w:tabs>
        <w:rPr>
          <w:rFonts w:ascii="Pepi Regular" w:hAnsi="Pepi Regular" w:cs="Arial"/>
          <w:b/>
          <w:bCs/>
          <w:sz w:val="16"/>
          <w:szCs w:val="16"/>
        </w:rPr>
      </w:pPr>
    </w:p>
    <w:p w14:paraId="7018E3C1" w14:textId="77777777" w:rsidR="007A0916" w:rsidRPr="00DC6E05" w:rsidRDefault="007A0916" w:rsidP="00D97E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leader="dot" w:pos="8789"/>
        </w:tabs>
        <w:rPr>
          <w:rFonts w:ascii="Pepi Regular" w:hAnsi="Pepi Regular" w:cs="Arial"/>
          <w:sz w:val="18"/>
        </w:rPr>
      </w:pPr>
      <w:r w:rsidRPr="00DC6E05">
        <w:rPr>
          <w:rFonts w:ascii="Pepi Regular" w:hAnsi="Pepi Regular" w:cs="Arial"/>
          <w:sz w:val="18"/>
        </w:rPr>
        <w:t>Název žadatele, u fyzické osoby jméno a příjmení:</w:t>
      </w:r>
      <w:r w:rsidR="004158B7" w:rsidRPr="00DC6E05">
        <w:rPr>
          <w:rFonts w:ascii="Pepi Regular" w:hAnsi="Pepi Regular" w:cs="Arial"/>
          <w:sz w:val="18"/>
        </w:rPr>
        <w:t xml:space="preserve">  </w:t>
      </w:r>
    </w:p>
    <w:p w14:paraId="05E65D07" w14:textId="77777777" w:rsidR="009A4979" w:rsidRPr="00DC6E05" w:rsidRDefault="007A0916" w:rsidP="00D97E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leader="dot" w:pos="8789"/>
        </w:tabs>
        <w:rPr>
          <w:rFonts w:ascii="Pepi Regular" w:hAnsi="Pepi Regular" w:cs="Arial"/>
          <w:i/>
          <w:sz w:val="12"/>
          <w:szCs w:val="12"/>
        </w:rPr>
      </w:pPr>
      <w:r w:rsidRPr="00DC6E05">
        <w:rPr>
          <w:rFonts w:ascii="Pepi Regular" w:hAnsi="Pepi Regular" w:cs="Arial"/>
          <w:i/>
          <w:sz w:val="12"/>
          <w:szCs w:val="12"/>
        </w:rPr>
        <w:t>(přesný název dle platné registrace)</w:t>
      </w:r>
      <w:r w:rsidR="004158B7" w:rsidRPr="00DC6E05">
        <w:rPr>
          <w:rFonts w:ascii="Pepi Regular" w:hAnsi="Pepi Regular" w:cs="Arial"/>
          <w:i/>
          <w:sz w:val="12"/>
          <w:szCs w:val="12"/>
        </w:rPr>
        <w:t xml:space="preserve">  </w:t>
      </w:r>
      <w:r w:rsidR="00883526" w:rsidRPr="00DC6E05">
        <w:rPr>
          <w:rFonts w:ascii="Pepi Regular" w:hAnsi="Pepi Regular" w:cs="Arial"/>
          <w:i/>
          <w:sz w:val="12"/>
          <w:szCs w:val="12"/>
        </w:rPr>
        <w:t xml:space="preserve">                                                               </w:t>
      </w:r>
      <w:r w:rsidR="00883526" w:rsidRPr="00DC6E05">
        <w:rPr>
          <w:rFonts w:ascii="Pepi Regular" w:hAnsi="Pepi Regular" w:cs="Arial"/>
          <w:b/>
          <w:i/>
          <w:szCs w:val="12"/>
        </w:rPr>
        <w:fldChar w:fldCharType="begin">
          <w:ffData>
            <w:name w:val="Text25"/>
            <w:enabled/>
            <w:calcOnExit w:val="0"/>
            <w:textInput/>
          </w:ffData>
        </w:fldChar>
      </w:r>
      <w:bookmarkStart w:id="3" w:name="Text25"/>
      <w:r w:rsidR="00883526" w:rsidRPr="00DC6E05">
        <w:rPr>
          <w:rFonts w:ascii="Pepi Regular" w:hAnsi="Pepi Regular" w:cs="Arial"/>
          <w:b/>
          <w:i/>
          <w:szCs w:val="12"/>
        </w:rPr>
        <w:instrText xml:space="preserve"> FORMTEXT </w:instrText>
      </w:r>
      <w:r w:rsidR="00883526" w:rsidRPr="00DC6E05">
        <w:rPr>
          <w:rFonts w:ascii="Pepi Regular" w:hAnsi="Pepi Regular" w:cs="Arial"/>
          <w:b/>
          <w:i/>
          <w:szCs w:val="12"/>
        </w:rPr>
      </w:r>
      <w:r w:rsidR="00883526" w:rsidRPr="00DC6E05">
        <w:rPr>
          <w:rFonts w:ascii="Pepi Regular" w:hAnsi="Pepi Regular" w:cs="Arial"/>
          <w:b/>
          <w:i/>
          <w:szCs w:val="12"/>
        </w:rPr>
        <w:fldChar w:fldCharType="separate"/>
      </w:r>
      <w:r w:rsidR="00883526" w:rsidRPr="00DC6E05">
        <w:rPr>
          <w:rFonts w:ascii="Pepi Regular" w:hAnsi="Pepi Regular" w:cs="Arial"/>
          <w:b/>
          <w:i/>
          <w:noProof/>
          <w:szCs w:val="12"/>
        </w:rPr>
        <w:t> </w:t>
      </w:r>
      <w:r w:rsidR="00883526" w:rsidRPr="00DC6E05">
        <w:rPr>
          <w:rFonts w:ascii="Pepi Regular" w:hAnsi="Pepi Regular" w:cs="Arial"/>
          <w:b/>
          <w:i/>
          <w:noProof/>
          <w:szCs w:val="12"/>
        </w:rPr>
        <w:t> </w:t>
      </w:r>
      <w:r w:rsidR="00883526" w:rsidRPr="00DC6E05">
        <w:rPr>
          <w:rFonts w:ascii="Pepi Regular" w:hAnsi="Pepi Regular" w:cs="Arial"/>
          <w:b/>
          <w:i/>
          <w:noProof/>
          <w:szCs w:val="12"/>
        </w:rPr>
        <w:t> </w:t>
      </w:r>
      <w:r w:rsidR="00883526" w:rsidRPr="00DC6E05">
        <w:rPr>
          <w:rFonts w:ascii="Pepi Regular" w:hAnsi="Pepi Regular" w:cs="Arial"/>
          <w:b/>
          <w:i/>
          <w:noProof/>
          <w:szCs w:val="12"/>
        </w:rPr>
        <w:t> </w:t>
      </w:r>
      <w:r w:rsidR="00883526" w:rsidRPr="00DC6E05">
        <w:rPr>
          <w:rFonts w:ascii="Pepi Regular" w:hAnsi="Pepi Regular" w:cs="Arial"/>
          <w:b/>
          <w:i/>
          <w:noProof/>
          <w:szCs w:val="12"/>
        </w:rPr>
        <w:t> </w:t>
      </w:r>
      <w:r w:rsidR="00883526" w:rsidRPr="00DC6E05">
        <w:rPr>
          <w:rFonts w:ascii="Pepi Regular" w:hAnsi="Pepi Regular" w:cs="Arial"/>
          <w:b/>
          <w:i/>
          <w:szCs w:val="12"/>
        </w:rPr>
        <w:fldChar w:fldCharType="end"/>
      </w:r>
      <w:bookmarkEnd w:id="3"/>
    </w:p>
    <w:p w14:paraId="718B7709" w14:textId="77777777" w:rsidR="009A4979" w:rsidRPr="00DC6E05" w:rsidRDefault="009A4979" w:rsidP="00D97E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leader="dot" w:pos="8789"/>
        </w:tabs>
        <w:rPr>
          <w:rFonts w:ascii="Pepi Regular" w:hAnsi="Pepi Regular" w:cs="Arial"/>
          <w:sz w:val="10"/>
          <w:szCs w:val="10"/>
        </w:rPr>
      </w:pPr>
      <w:r w:rsidRPr="00DC6E05">
        <w:rPr>
          <w:rFonts w:ascii="Pepi Regular" w:hAnsi="Pepi Regular" w:cs="Arial"/>
          <w:sz w:val="10"/>
          <w:szCs w:val="10"/>
        </w:rPr>
        <w:t xml:space="preserve"> </w:t>
      </w:r>
    </w:p>
    <w:p w14:paraId="0E627588" w14:textId="77777777" w:rsidR="009A4979" w:rsidRPr="00DC6E05" w:rsidRDefault="009A4979" w:rsidP="00D97E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leader="dot" w:pos="8789"/>
        </w:tabs>
        <w:spacing w:line="360" w:lineRule="auto"/>
        <w:rPr>
          <w:rFonts w:ascii="Pepi Regular" w:hAnsi="Pepi Regular" w:cs="Arial"/>
          <w:sz w:val="12"/>
        </w:rPr>
      </w:pPr>
    </w:p>
    <w:p w14:paraId="72438D30" w14:textId="77777777" w:rsidR="007A0916" w:rsidRPr="00DC6E05" w:rsidRDefault="007A0916" w:rsidP="007A09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leader="dot" w:pos="8789"/>
        </w:tabs>
        <w:rPr>
          <w:rFonts w:ascii="Pepi Regular" w:hAnsi="Pepi Regular" w:cs="Arial"/>
          <w:b/>
          <w:bCs/>
          <w:sz w:val="22"/>
          <w:szCs w:val="24"/>
        </w:rPr>
      </w:pPr>
      <w:r w:rsidRPr="00DC6E05">
        <w:rPr>
          <w:rFonts w:ascii="Pepi Regular" w:hAnsi="Pepi Regular" w:cs="Arial"/>
          <w:sz w:val="18"/>
        </w:rPr>
        <w:t xml:space="preserve">Právní forma žadatele: </w:t>
      </w:r>
      <w:r w:rsidR="00CE65B1" w:rsidRPr="00DC6E05">
        <w:rPr>
          <w:rFonts w:ascii="Pepi Regular" w:hAnsi="Pepi Regular" w:cs="Arial"/>
          <w:sz w:val="18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4" w:name="Text2"/>
      <w:r w:rsidR="00CE65B1" w:rsidRPr="00DC6E05">
        <w:rPr>
          <w:rFonts w:ascii="Pepi Regular" w:hAnsi="Pepi Regular" w:cs="Arial"/>
          <w:sz w:val="18"/>
        </w:rPr>
        <w:instrText xml:space="preserve"> FORMTEXT </w:instrText>
      </w:r>
      <w:r w:rsidR="00CE65B1" w:rsidRPr="00DC6E05">
        <w:rPr>
          <w:rFonts w:ascii="Pepi Regular" w:hAnsi="Pepi Regular" w:cs="Arial"/>
          <w:sz w:val="18"/>
        </w:rPr>
      </w:r>
      <w:r w:rsidR="00CE65B1" w:rsidRPr="00DC6E05">
        <w:rPr>
          <w:rFonts w:ascii="Pepi Regular" w:hAnsi="Pepi Regular" w:cs="Arial"/>
          <w:sz w:val="18"/>
        </w:rPr>
        <w:fldChar w:fldCharType="separate"/>
      </w:r>
      <w:r w:rsidR="00883526" w:rsidRPr="00DC6E05">
        <w:rPr>
          <w:rFonts w:ascii="Pepi Regular" w:hAnsi="Pepi Regular" w:cs="Arial"/>
          <w:noProof/>
          <w:sz w:val="18"/>
        </w:rPr>
        <w:t> </w:t>
      </w:r>
      <w:r w:rsidR="00883526" w:rsidRPr="00DC6E05">
        <w:rPr>
          <w:rFonts w:ascii="Pepi Regular" w:hAnsi="Pepi Regular" w:cs="Arial"/>
          <w:noProof/>
          <w:sz w:val="18"/>
        </w:rPr>
        <w:t> </w:t>
      </w:r>
      <w:r w:rsidR="00883526" w:rsidRPr="00DC6E05">
        <w:rPr>
          <w:rFonts w:ascii="Pepi Regular" w:hAnsi="Pepi Regular" w:cs="Arial"/>
          <w:noProof/>
          <w:sz w:val="18"/>
        </w:rPr>
        <w:t> </w:t>
      </w:r>
      <w:r w:rsidR="00883526" w:rsidRPr="00DC6E05">
        <w:rPr>
          <w:rFonts w:ascii="Pepi Regular" w:hAnsi="Pepi Regular" w:cs="Arial"/>
          <w:noProof/>
          <w:sz w:val="18"/>
        </w:rPr>
        <w:t> </w:t>
      </w:r>
      <w:r w:rsidR="00883526" w:rsidRPr="00DC6E05">
        <w:rPr>
          <w:rFonts w:ascii="Pepi Regular" w:hAnsi="Pepi Regular" w:cs="Arial"/>
          <w:noProof/>
          <w:sz w:val="18"/>
        </w:rPr>
        <w:t> </w:t>
      </w:r>
      <w:r w:rsidR="00CE65B1" w:rsidRPr="00DC6E05">
        <w:rPr>
          <w:rFonts w:ascii="Pepi Regular" w:hAnsi="Pepi Regular" w:cs="Arial"/>
          <w:sz w:val="18"/>
        </w:rPr>
        <w:fldChar w:fldCharType="end"/>
      </w:r>
      <w:bookmarkEnd w:id="4"/>
    </w:p>
    <w:p w14:paraId="248C5FC7" w14:textId="77777777" w:rsidR="007A0916" w:rsidRPr="00DC6E05" w:rsidRDefault="007A0916" w:rsidP="007A09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leader="dot" w:pos="8789"/>
        </w:tabs>
        <w:rPr>
          <w:rFonts w:ascii="Pepi Regular" w:hAnsi="Pepi Regular" w:cs="Arial"/>
          <w:i/>
          <w:sz w:val="12"/>
          <w:szCs w:val="12"/>
        </w:rPr>
      </w:pPr>
      <w:r w:rsidRPr="00DC6E05">
        <w:rPr>
          <w:rFonts w:ascii="Pepi Regular" w:hAnsi="Pepi Regular" w:cs="Arial"/>
          <w:i/>
          <w:sz w:val="12"/>
          <w:szCs w:val="12"/>
        </w:rPr>
        <w:t xml:space="preserve">(dle platné registrace)  </w:t>
      </w:r>
    </w:p>
    <w:p w14:paraId="38431A27" w14:textId="77777777" w:rsidR="007A0916" w:rsidRPr="00DC6E05" w:rsidRDefault="007A0916" w:rsidP="00D97E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leader="dot" w:pos="8789"/>
        </w:tabs>
        <w:spacing w:line="360" w:lineRule="auto"/>
        <w:rPr>
          <w:rFonts w:ascii="Pepi Regular" w:hAnsi="Pepi Regular" w:cs="Arial"/>
          <w:sz w:val="12"/>
        </w:rPr>
      </w:pPr>
    </w:p>
    <w:p w14:paraId="014F213D" w14:textId="77777777" w:rsidR="007A0916" w:rsidRPr="00DC6E05" w:rsidRDefault="004D2175" w:rsidP="00D97E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leader="dot" w:pos="8789"/>
        </w:tabs>
        <w:spacing w:line="360" w:lineRule="auto"/>
        <w:rPr>
          <w:rFonts w:ascii="Pepi Regular" w:hAnsi="Pepi Regular" w:cs="Arial"/>
        </w:rPr>
      </w:pPr>
      <w:r w:rsidRPr="00DC6E05">
        <w:rPr>
          <w:rFonts w:ascii="Pepi Regular" w:hAnsi="Pepi Regular" w:cs="Arial"/>
        </w:rPr>
        <w:t>Fyzická osoba: podnikající</w:t>
      </w:r>
      <w:r w:rsidR="00CE65B1" w:rsidRPr="00DC6E05">
        <w:rPr>
          <w:rFonts w:ascii="Pepi Regular" w:hAnsi="Pepi Regular" w:cs="Arial"/>
        </w:rPr>
        <w:t xml:space="preserve"> </w:t>
      </w:r>
      <w:r w:rsidR="00CE65B1" w:rsidRPr="00DC6E05">
        <w:rPr>
          <w:rFonts w:ascii="Pepi Regular" w:hAnsi="Pepi Regular" w:cs="Arial"/>
        </w:rPr>
        <w:fldChar w:fldCharType="begin">
          <w:ffData>
            <w:name w:val="Zaškrtávací4"/>
            <w:enabled/>
            <w:calcOnExit w:val="0"/>
            <w:checkBox>
              <w:sizeAuto/>
              <w:default w:val="0"/>
            </w:checkBox>
          </w:ffData>
        </w:fldChar>
      </w:r>
      <w:bookmarkStart w:id="5" w:name="Zaškrtávací4"/>
      <w:r w:rsidR="00CE65B1" w:rsidRPr="00DC6E05">
        <w:rPr>
          <w:rFonts w:ascii="Pepi Regular" w:hAnsi="Pepi Regular" w:cs="Arial"/>
        </w:rPr>
        <w:instrText xml:space="preserve"> FORMCHECKBOX </w:instrText>
      </w:r>
      <w:r w:rsidR="00CE65B1" w:rsidRPr="00DC6E05">
        <w:rPr>
          <w:rFonts w:ascii="Pepi Regular" w:hAnsi="Pepi Regular" w:cs="Arial"/>
        </w:rPr>
      </w:r>
      <w:r w:rsidR="00CE65B1" w:rsidRPr="00DC6E05">
        <w:rPr>
          <w:rFonts w:ascii="Pepi Regular" w:hAnsi="Pepi Regular" w:cs="Arial"/>
        </w:rPr>
        <w:fldChar w:fldCharType="separate"/>
      </w:r>
      <w:r w:rsidR="00CE65B1" w:rsidRPr="00DC6E05">
        <w:rPr>
          <w:rFonts w:ascii="Pepi Regular" w:hAnsi="Pepi Regular" w:cs="Arial"/>
        </w:rPr>
        <w:fldChar w:fldCharType="end"/>
      </w:r>
      <w:bookmarkEnd w:id="5"/>
      <w:r w:rsidRPr="00DC6E05">
        <w:rPr>
          <w:rFonts w:ascii="Pepi Regular" w:hAnsi="Pepi Regular" w:cs="Arial"/>
        </w:rPr>
        <w:t xml:space="preserve"> / nepodnikající</w:t>
      </w:r>
      <w:r w:rsidR="00CE65B1" w:rsidRPr="00DC6E05">
        <w:rPr>
          <w:rFonts w:ascii="Pepi Regular" w:hAnsi="Pepi Regular" w:cs="Arial"/>
        </w:rPr>
        <w:t xml:space="preserve"> </w:t>
      </w:r>
      <w:r w:rsidR="00CE65B1" w:rsidRPr="00DC6E05">
        <w:rPr>
          <w:rFonts w:ascii="Pepi Regular" w:hAnsi="Pepi Regular" w:cs="Arial"/>
        </w:rPr>
        <w:fldChar w:fldCharType="begin">
          <w:ffData>
            <w:name w:val="Zaškrtávací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6" w:name="Zaškrtávací5"/>
      <w:r w:rsidR="00CE65B1" w:rsidRPr="00DC6E05">
        <w:rPr>
          <w:rFonts w:ascii="Pepi Regular" w:hAnsi="Pepi Regular" w:cs="Arial"/>
        </w:rPr>
        <w:instrText xml:space="preserve"> FORMCHECKBOX </w:instrText>
      </w:r>
      <w:r w:rsidR="00CE65B1" w:rsidRPr="00DC6E05">
        <w:rPr>
          <w:rFonts w:ascii="Pepi Regular" w:hAnsi="Pepi Regular" w:cs="Arial"/>
        </w:rPr>
      </w:r>
      <w:r w:rsidR="00CE65B1" w:rsidRPr="00DC6E05">
        <w:rPr>
          <w:rFonts w:ascii="Pepi Regular" w:hAnsi="Pepi Regular" w:cs="Arial"/>
        </w:rPr>
        <w:fldChar w:fldCharType="separate"/>
      </w:r>
      <w:r w:rsidR="00CE65B1" w:rsidRPr="00DC6E05">
        <w:rPr>
          <w:rFonts w:ascii="Pepi Regular" w:hAnsi="Pepi Regular" w:cs="Arial"/>
        </w:rPr>
        <w:fldChar w:fldCharType="end"/>
      </w:r>
      <w:bookmarkEnd w:id="6"/>
    </w:p>
    <w:p w14:paraId="53BAD72F" w14:textId="77777777" w:rsidR="00883526" w:rsidRPr="00DC6E05" w:rsidRDefault="00883526" w:rsidP="008835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5245"/>
        </w:tabs>
        <w:rPr>
          <w:rFonts w:ascii="Pepi Regular" w:hAnsi="Pepi Regular" w:cs="Arial"/>
          <w:sz w:val="12"/>
        </w:rPr>
      </w:pPr>
    </w:p>
    <w:p w14:paraId="41DDFE7E" w14:textId="77777777" w:rsidR="007A0916" w:rsidRPr="00DC6E05" w:rsidRDefault="007A0916" w:rsidP="008835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5245"/>
        </w:tabs>
        <w:rPr>
          <w:rFonts w:ascii="Pepi Regular" w:hAnsi="Pepi Regular" w:cs="Arial"/>
        </w:rPr>
      </w:pPr>
      <w:r w:rsidRPr="00DC6E05">
        <w:rPr>
          <w:rFonts w:ascii="Pepi Regular" w:hAnsi="Pepi Regular" w:cs="Arial"/>
        </w:rPr>
        <w:t>Úplná a</w:t>
      </w:r>
      <w:r w:rsidR="009A4979" w:rsidRPr="00DC6E05">
        <w:rPr>
          <w:rFonts w:ascii="Pepi Regular" w:hAnsi="Pepi Regular" w:cs="Arial"/>
        </w:rPr>
        <w:t>dresa sídla</w:t>
      </w:r>
      <w:r w:rsidRPr="00DC6E05">
        <w:rPr>
          <w:rFonts w:ascii="Pepi Regular" w:hAnsi="Pepi Regular" w:cs="Arial"/>
        </w:rPr>
        <w:t>, u fyzické osoby místo trvalého pobytu:</w:t>
      </w:r>
      <w:r w:rsidR="00883526" w:rsidRPr="00DC6E05">
        <w:rPr>
          <w:rFonts w:ascii="Pepi Regular" w:hAnsi="Pepi Regular" w:cs="Arial"/>
        </w:rPr>
        <w:t xml:space="preserve"> </w:t>
      </w:r>
      <w:r w:rsidR="00CE65B1" w:rsidRPr="00DC6E05">
        <w:rPr>
          <w:rFonts w:ascii="Pepi Regular" w:hAnsi="Pepi Regular" w:cs="Arial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7" w:name="Text3"/>
      <w:r w:rsidR="00CE65B1" w:rsidRPr="00DC6E05">
        <w:rPr>
          <w:rFonts w:ascii="Pepi Regular" w:hAnsi="Pepi Regular" w:cs="Arial"/>
        </w:rPr>
        <w:instrText xml:space="preserve"> FORMTEXT </w:instrText>
      </w:r>
      <w:r w:rsidR="00CE65B1" w:rsidRPr="00DC6E05">
        <w:rPr>
          <w:rFonts w:ascii="Pepi Regular" w:hAnsi="Pepi Regular" w:cs="Arial"/>
        </w:rPr>
      </w:r>
      <w:r w:rsidR="00CE65B1" w:rsidRPr="00DC6E05">
        <w:rPr>
          <w:rFonts w:ascii="Pepi Regular" w:hAnsi="Pepi Regular" w:cs="Arial"/>
        </w:rPr>
        <w:fldChar w:fldCharType="separate"/>
      </w:r>
      <w:r w:rsidR="0076534D" w:rsidRPr="00DC6E05">
        <w:rPr>
          <w:rFonts w:ascii="Pepi Regular" w:hAnsi="Pepi Regular" w:cs="Arial"/>
          <w:noProof/>
        </w:rPr>
        <w:t> </w:t>
      </w:r>
      <w:r w:rsidR="0076534D" w:rsidRPr="00DC6E05">
        <w:rPr>
          <w:rFonts w:ascii="Pepi Regular" w:hAnsi="Pepi Regular" w:cs="Arial"/>
          <w:noProof/>
        </w:rPr>
        <w:t> </w:t>
      </w:r>
      <w:r w:rsidR="0076534D" w:rsidRPr="00DC6E05">
        <w:rPr>
          <w:rFonts w:ascii="Pepi Regular" w:hAnsi="Pepi Regular" w:cs="Arial"/>
          <w:noProof/>
        </w:rPr>
        <w:t> </w:t>
      </w:r>
      <w:r w:rsidR="0076534D" w:rsidRPr="00DC6E05">
        <w:rPr>
          <w:rFonts w:ascii="Pepi Regular" w:hAnsi="Pepi Regular" w:cs="Arial"/>
          <w:noProof/>
        </w:rPr>
        <w:t> </w:t>
      </w:r>
      <w:r w:rsidR="0076534D" w:rsidRPr="00DC6E05">
        <w:rPr>
          <w:rFonts w:ascii="Pepi Regular" w:hAnsi="Pepi Regular" w:cs="Arial"/>
          <w:noProof/>
        </w:rPr>
        <w:t> </w:t>
      </w:r>
      <w:r w:rsidR="00CE65B1" w:rsidRPr="00DC6E05">
        <w:rPr>
          <w:rFonts w:ascii="Pepi Regular" w:hAnsi="Pepi Regular" w:cs="Arial"/>
        </w:rPr>
        <w:fldChar w:fldCharType="end"/>
      </w:r>
      <w:bookmarkEnd w:id="7"/>
    </w:p>
    <w:p w14:paraId="7C78F399" w14:textId="77777777" w:rsidR="00883526" w:rsidRPr="00DC6E05" w:rsidRDefault="00883526" w:rsidP="008835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5245"/>
        </w:tabs>
        <w:rPr>
          <w:rFonts w:ascii="Pepi Regular" w:hAnsi="Pepi Regular" w:cs="Arial"/>
        </w:rPr>
      </w:pPr>
      <w:r w:rsidRPr="00DC6E05">
        <w:rPr>
          <w:rFonts w:ascii="Pepi Regular" w:hAnsi="Pepi Regular" w:cs="Arial"/>
          <w:color w:val="FFFFFF" w:themeColor="background1"/>
        </w:rPr>
        <w:t xml:space="preserve">Úplná adresa sídla, u fyzické osoby místo trvalého pobytu: </w:t>
      </w:r>
      <w:r w:rsidRPr="00DC6E05">
        <w:rPr>
          <w:rFonts w:ascii="Pepi Regular" w:hAnsi="Pepi Regular" w:cs="Arial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DC6E05">
        <w:rPr>
          <w:rFonts w:ascii="Pepi Regular" w:hAnsi="Pepi Regular" w:cs="Arial"/>
        </w:rPr>
        <w:instrText xml:space="preserve"> FORMTEXT </w:instrText>
      </w:r>
      <w:r w:rsidRPr="00DC6E05">
        <w:rPr>
          <w:rFonts w:ascii="Pepi Regular" w:hAnsi="Pepi Regular" w:cs="Arial"/>
        </w:rPr>
      </w:r>
      <w:r w:rsidRPr="00DC6E05">
        <w:rPr>
          <w:rFonts w:ascii="Pepi Regular" w:hAnsi="Pepi Regular" w:cs="Arial"/>
        </w:rPr>
        <w:fldChar w:fldCharType="separate"/>
      </w:r>
      <w:r w:rsidRPr="00DC6E05">
        <w:rPr>
          <w:rFonts w:ascii="Pepi Regular" w:hAnsi="Pepi Regular" w:cs="Arial"/>
          <w:noProof/>
        </w:rPr>
        <w:t> </w:t>
      </w:r>
      <w:r w:rsidRPr="00DC6E05">
        <w:rPr>
          <w:rFonts w:ascii="Pepi Regular" w:hAnsi="Pepi Regular" w:cs="Arial"/>
          <w:noProof/>
        </w:rPr>
        <w:t> </w:t>
      </w:r>
      <w:r w:rsidRPr="00DC6E05">
        <w:rPr>
          <w:rFonts w:ascii="Pepi Regular" w:hAnsi="Pepi Regular" w:cs="Arial"/>
          <w:noProof/>
        </w:rPr>
        <w:t> </w:t>
      </w:r>
      <w:r w:rsidRPr="00DC6E05">
        <w:rPr>
          <w:rFonts w:ascii="Pepi Regular" w:hAnsi="Pepi Regular" w:cs="Arial"/>
          <w:noProof/>
        </w:rPr>
        <w:t> </w:t>
      </w:r>
      <w:r w:rsidRPr="00DC6E05">
        <w:rPr>
          <w:rFonts w:ascii="Pepi Regular" w:hAnsi="Pepi Regular" w:cs="Arial"/>
          <w:noProof/>
        </w:rPr>
        <w:t> </w:t>
      </w:r>
      <w:r w:rsidRPr="00DC6E05">
        <w:rPr>
          <w:rFonts w:ascii="Pepi Regular" w:hAnsi="Pepi Regular" w:cs="Arial"/>
        </w:rPr>
        <w:fldChar w:fldCharType="end"/>
      </w:r>
    </w:p>
    <w:p w14:paraId="47262DE4" w14:textId="77777777" w:rsidR="009A4979" w:rsidRPr="00DC6E05" w:rsidRDefault="00883526" w:rsidP="008835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5245"/>
        </w:tabs>
        <w:rPr>
          <w:rFonts w:ascii="Pepi Regular" w:hAnsi="Pepi Regular" w:cs="Arial"/>
          <w:sz w:val="12"/>
        </w:rPr>
      </w:pPr>
      <w:r w:rsidRPr="00DC6E05">
        <w:rPr>
          <w:rFonts w:ascii="Pepi Regular" w:hAnsi="Pepi Regular" w:cs="Arial"/>
        </w:rPr>
        <w:t xml:space="preserve">                                                                                            </w:t>
      </w:r>
    </w:p>
    <w:p w14:paraId="1EBB60AB" w14:textId="77777777" w:rsidR="009A4979" w:rsidRPr="00DC6E05" w:rsidRDefault="009A4979" w:rsidP="00D97E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leader="dot" w:pos="8789"/>
        </w:tabs>
        <w:rPr>
          <w:rFonts w:ascii="Pepi Regular" w:hAnsi="Pepi Regular" w:cs="Arial"/>
          <w:b/>
          <w:bCs/>
        </w:rPr>
      </w:pPr>
      <w:r w:rsidRPr="00DC6E05">
        <w:rPr>
          <w:rFonts w:ascii="Pepi Regular" w:hAnsi="Pepi Regular" w:cs="Arial"/>
        </w:rPr>
        <w:t>Statutární z</w:t>
      </w:r>
      <w:r w:rsidR="00FE5DBD" w:rsidRPr="00DC6E05">
        <w:rPr>
          <w:rFonts w:ascii="Pepi Regular" w:hAnsi="Pepi Regular" w:cs="Arial"/>
        </w:rPr>
        <w:t>á</w:t>
      </w:r>
      <w:r w:rsidRPr="00DC6E05">
        <w:rPr>
          <w:rFonts w:ascii="Pepi Regular" w:hAnsi="Pepi Regular" w:cs="Arial"/>
        </w:rPr>
        <w:t>stupce</w:t>
      </w:r>
      <w:r w:rsidR="007A0916" w:rsidRPr="00DC6E05">
        <w:rPr>
          <w:rFonts w:ascii="Pepi Regular" w:hAnsi="Pepi Regular" w:cs="Arial"/>
        </w:rPr>
        <w:t xml:space="preserve"> nebo právní zástupce nezletilých osob</w:t>
      </w:r>
      <w:r w:rsidRPr="00DC6E05">
        <w:rPr>
          <w:rFonts w:ascii="Pepi Regular" w:hAnsi="Pepi Regular" w:cs="Arial"/>
        </w:rPr>
        <w:t xml:space="preserve">: </w:t>
      </w:r>
      <w:r w:rsidR="00CE65B1" w:rsidRPr="00DC6E05">
        <w:rPr>
          <w:rFonts w:ascii="Pepi Regular" w:hAnsi="Pepi Regular" w:cs="Arial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8" w:name="Text4"/>
      <w:r w:rsidR="00CE65B1" w:rsidRPr="00DC6E05">
        <w:rPr>
          <w:rFonts w:ascii="Pepi Regular" w:hAnsi="Pepi Regular" w:cs="Arial"/>
        </w:rPr>
        <w:instrText xml:space="preserve"> FORMTEXT </w:instrText>
      </w:r>
      <w:r w:rsidR="00CE65B1" w:rsidRPr="00DC6E05">
        <w:rPr>
          <w:rFonts w:ascii="Pepi Regular" w:hAnsi="Pepi Regular" w:cs="Arial"/>
        </w:rPr>
      </w:r>
      <w:r w:rsidR="00CE65B1" w:rsidRPr="00DC6E05">
        <w:rPr>
          <w:rFonts w:ascii="Pepi Regular" w:hAnsi="Pepi Regular" w:cs="Arial"/>
        </w:rPr>
        <w:fldChar w:fldCharType="separate"/>
      </w:r>
      <w:r w:rsidR="0076534D" w:rsidRPr="00DC6E05">
        <w:rPr>
          <w:rFonts w:ascii="Pepi Regular" w:hAnsi="Pepi Regular" w:cs="Arial"/>
          <w:noProof/>
        </w:rPr>
        <w:t> </w:t>
      </w:r>
      <w:r w:rsidR="0076534D" w:rsidRPr="00DC6E05">
        <w:rPr>
          <w:rFonts w:ascii="Pepi Regular" w:hAnsi="Pepi Regular" w:cs="Arial"/>
          <w:noProof/>
        </w:rPr>
        <w:t> </w:t>
      </w:r>
      <w:r w:rsidR="0076534D" w:rsidRPr="00DC6E05">
        <w:rPr>
          <w:rFonts w:ascii="Pepi Regular" w:hAnsi="Pepi Regular" w:cs="Arial"/>
          <w:noProof/>
        </w:rPr>
        <w:t> </w:t>
      </w:r>
      <w:r w:rsidR="0076534D" w:rsidRPr="00DC6E05">
        <w:rPr>
          <w:rFonts w:ascii="Pepi Regular" w:hAnsi="Pepi Regular" w:cs="Arial"/>
          <w:noProof/>
        </w:rPr>
        <w:t> </w:t>
      </w:r>
      <w:r w:rsidR="0076534D" w:rsidRPr="00DC6E05">
        <w:rPr>
          <w:rFonts w:ascii="Pepi Regular" w:hAnsi="Pepi Regular" w:cs="Arial"/>
          <w:noProof/>
        </w:rPr>
        <w:t> </w:t>
      </w:r>
      <w:r w:rsidR="00CE65B1" w:rsidRPr="00DC6E05">
        <w:rPr>
          <w:rFonts w:ascii="Pepi Regular" w:hAnsi="Pepi Regular" w:cs="Arial"/>
        </w:rPr>
        <w:fldChar w:fldCharType="end"/>
      </w:r>
      <w:bookmarkEnd w:id="8"/>
    </w:p>
    <w:p w14:paraId="1578359F" w14:textId="77777777" w:rsidR="009A4979" w:rsidRPr="00DC6E05" w:rsidRDefault="009A4979" w:rsidP="00D97E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leader="dot" w:pos="8789"/>
        </w:tabs>
        <w:spacing w:line="360" w:lineRule="auto"/>
        <w:rPr>
          <w:rFonts w:ascii="Pepi Regular" w:hAnsi="Pepi Regular" w:cs="Arial"/>
          <w:bCs/>
          <w:i/>
          <w:sz w:val="14"/>
          <w:szCs w:val="14"/>
        </w:rPr>
      </w:pPr>
      <w:r w:rsidRPr="00DC6E05">
        <w:rPr>
          <w:rFonts w:ascii="Pepi Regular" w:hAnsi="Pepi Regular" w:cs="Arial"/>
          <w:bCs/>
          <w:i/>
          <w:sz w:val="14"/>
          <w:szCs w:val="14"/>
        </w:rPr>
        <w:t>(</w:t>
      </w:r>
      <w:r w:rsidR="00FE5DBD" w:rsidRPr="00DC6E05">
        <w:rPr>
          <w:rFonts w:ascii="Pepi Regular" w:hAnsi="Pepi Regular" w:cs="Arial"/>
          <w:bCs/>
          <w:i/>
          <w:sz w:val="14"/>
          <w:szCs w:val="14"/>
        </w:rPr>
        <w:t>jméno, příjmení, titul, funkce</w:t>
      </w:r>
      <w:r w:rsidRPr="00DC6E05">
        <w:rPr>
          <w:rFonts w:ascii="Pepi Regular" w:hAnsi="Pepi Regular" w:cs="Arial"/>
          <w:bCs/>
          <w:i/>
          <w:sz w:val="14"/>
          <w:szCs w:val="14"/>
        </w:rPr>
        <w:t>)</w:t>
      </w:r>
    </w:p>
    <w:p w14:paraId="3FADE2C3" w14:textId="77777777" w:rsidR="009A4979" w:rsidRPr="00DC6E05" w:rsidRDefault="009A4979" w:rsidP="00D97E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leader="dot" w:pos="8789"/>
        </w:tabs>
        <w:spacing w:line="360" w:lineRule="auto"/>
        <w:rPr>
          <w:rFonts w:ascii="Pepi Regular" w:hAnsi="Pepi Regular" w:cs="Arial"/>
          <w:b/>
          <w:bCs/>
          <w:sz w:val="12"/>
          <w:szCs w:val="18"/>
        </w:rPr>
      </w:pPr>
    </w:p>
    <w:p w14:paraId="0CE1300E" w14:textId="77777777" w:rsidR="00FE5DBD" w:rsidRPr="00DC6E05" w:rsidRDefault="009A4979" w:rsidP="00FE5D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leader="dot" w:pos="8789"/>
        </w:tabs>
        <w:rPr>
          <w:rFonts w:ascii="Pepi Regular" w:hAnsi="Pepi Regular" w:cs="Arial"/>
          <w:bCs/>
          <w:i/>
          <w:sz w:val="14"/>
          <w:szCs w:val="14"/>
        </w:rPr>
      </w:pPr>
      <w:r w:rsidRPr="00DC6E05">
        <w:rPr>
          <w:rFonts w:ascii="Pepi Regular" w:hAnsi="Pepi Regular" w:cs="Arial"/>
        </w:rPr>
        <w:t>IČ žadatele</w:t>
      </w:r>
      <w:r w:rsidR="00FE5DBD" w:rsidRPr="00DC6E05">
        <w:rPr>
          <w:rFonts w:ascii="Pepi Regular" w:hAnsi="Pepi Regular" w:cs="Arial"/>
        </w:rPr>
        <w:t>, u fyzické osoby nepodnikající datum narození</w:t>
      </w:r>
      <w:r w:rsidRPr="00DC6E05">
        <w:rPr>
          <w:rFonts w:ascii="Pepi Regular" w:hAnsi="Pepi Regular" w:cs="Arial"/>
        </w:rPr>
        <w:t>:</w:t>
      </w:r>
      <w:r w:rsidR="00FE5DBD" w:rsidRPr="00DC6E05">
        <w:rPr>
          <w:rFonts w:ascii="Pepi Regular" w:hAnsi="Pepi Regular" w:cs="Arial"/>
        </w:rPr>
        <w:t xml:space="preserve"> </w:t>
      </w:r>
      <w:r w:rsidR="00CE65B1" w:rsidRPr="00DC6E05">
        <w:rPr>
          <w:rFonts w:ascii="Pepi Regular" w:hAnsi="Pepi Regular" w:cs="Arial"/>
        </w:rPr>
        <w:fldChar w:fldCharType="begin">
          <w:ffData>
            <w:name w:val="Text5"/>
            <w:enabled/>
            <w:calcOnExit w:val="0"/>
            <w:textInput>
              <w:type w:val="number"/>
            </w:textInput>
          </w:ffData>
        </w:fldChar>
      </w:r>
      <w:bookmarkStart w:id="9" w:name="Text5"/>
      <w:r w:rsidR="00CE65B1" w:rsidRPr="00DC6E05">
        <w:rPr>
          <w:rFonts w:ascii="Pepi Regular" w:hAnsi="Pepi Regular" w:cs="Arial"/>
        </w:rPr>
        <w:instrText xml:space="preserve"> FORMTEXT </w:instrText>
      </w:r>
      <w:r w:rsidR="00CE65B1" w:rsidRPr="00DC6E05">
        <w:rPr>
          <w:rFonts w:ascii="Pepi Regular" w:hAnsi="Pepi Regular" w:cs="Arial"/>
        </w:rPr>
      </w:r>
      <w:r w:rsidR="00CE65B1" w:rsidRPr="00DC6E05">
        <w:rPr>
          <w:rFonts w:ascii="Pepi Regular" w:hAnsi="Pepi Regular" w:cs="Arial"/>
        </w:rPr>
        <w:fldChar w:fldCharType="separate"/>
      </w:r>
      <w:r w:rsidR="0076534D" w:rsidRPr="00DC6E05">
        <w:rPr>
          <w:rFonts w:ascii="Pepi Regular" w:hAnsi="Pepi Regular" w:cs="Arial"/>
          <w:noProof/>
        </w:rPr>
        <w:t> </w:t>
      </w:r>
      <w:r w:rsidR="0076534D" w:rsidRPr="00DC6E05">
        <w:rPr>
          <w:rFonts w:ascii="Pepi Regular" w:hAnsi="Pepi Regular" w:cs="Arial"/>
          <w:noProof/>
        </w:rPr>
        <w:t> </w:t>
      </w:r>
      <w:r w:rsidR="0076534D" w:rsidRPr="00DC6E05">
        <w:rPr>
          <w:rFonts w:ascii="Pepi Regular" w:hAnsi="Pepi Regular" w:cs="Arial"/>
          <w:noProof/>
        </w:rPr>
        <w:t> </w:t>
      </w:r>
      <w:r w:rsidR="0076534D" w:rsidRPr="00DC6E05">
        <w:rPr>
          <w:rFonts w:ascii="Pepi Regular" w:hAnsi="Pepi Regular" w:cs="Arial"/>
          <w:noProof/>
        </w:rPr>
        <w:t> </w:t>
      </w:r>
      <w:r w:rsidR="0076534D" w:rsidRPr="00DC6E05">
        <w:rPr>
          <w:rFonts w:ascii="Pepi Regular" w:hAnsi="Pepi Regular" w:cs="Arial"/>
          <w:noProof/>
        </w:rPr>
        <w:t> </w:t>
      </w:r>
      <w:r w:rsidR="00CE65B1" w:rsidRPr="00DC6E05">
        <w:rPr>
          <w:rFonts w:ascii="Pepi Regular" w:hAnsi="Pepi Regular" w:cs="Arial"/>
        </w:rPr>
        <w:fldChar w:fldCharType="end"/>
      </w:r>
      <w:bookmarkEnd w:id="9"/>
    </w:p>
    <w:p w14:paraId="35FD3B10" w14:textId="77777777" w:rsidR="00FE5DBD" w:rsidRPr="00DC6E05" w:rsidRDefault="00FE5DBD" w:rsidP="00D97E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leader="dot" w:pos="8789"/>
        </w:tabs>
        <w:spacing w:line="360" w:lineRule="auto"/>
        <w:rPr>
          <w:rFonts w:ascii="Pepi Regular" w:hAnsi="Pepi Regular" w:cs="Arial"/>
          <w:sz w:val="12"/>
        </w:rPr>
      </w:pPr>
    </w:p>
    <w:p w14:paraId="4ECFB492" w14:textId="77777777" w:rsidR="009A4979" w:rsidRPr="00DC6E05" w:rsidRDefault="009A4979" w:rsidP="00BE7D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leader="dot" w:pos="8789"/>
        </w:tabs>
        <w:spacing w:line="360" w:lineRule="auto"/>
        <w:rPr>
          <w:rFonts w:ascii="Pepi Regular" w:hAnsi="Pepi Regular" w:cs="Arial"/>
        </w:rPr>
      </w:pPr>
      <w:r w:rsidRPr="00DC6E05">
        <w:rPr>
          <w:rFonts w:ascii="Pepi Regular" w:hAnsi="Pepi Regular" w:cs="Arial"/>
        </w:rPr>
        <w:t xml:space="preserve">DIČ žadatele: </w:t>
      </w:r>
      <w:r w:rsidR="00FE5DBD" w:rsidRPr="00DC6E05">
        <w:rPr>
          <w:rFonts w:ascii="Pepi Regular" w:hAnsi="Pepi Regular" w:cs="Arial"/>
        </w:rPr>
        <w:t xml:space="preserve"> </w:t>
      </w:r>
      <w:r w:rsidR="00CE65B1" w:rsidRPr="00DC6E05">
        <w:rPr>
          <w:rFonts w:ascii="Pepi Regular" w:hAnsi="Pepi Regular" w:cs="Arial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10" w:name="Text6"/>
      <w:r w:rsidR="00CE65B1" w:rsidRPr="00DC6E05">
        <w:rPr>
          <w:rFonts w:ascii="Pepi Regular" w:hAnsi="Pepi Regular" w:cs="Arial"/>
        </w:rPr>
        <w:instrText xml:space="preserve"> FORMTEXT </w:instrText>
      </w:r>
      <w:r w:rsidR="00CE65B1" w:rsidRPr="00DC6E05">
        <w:rPr>
          <w:rFonts w:ascii="Pepi Regular" w:hAnsi="Pepi Regular" w:cs="Arial"/>
        </w:rPr>
      </w:r>
      <w:r w:rsidR="00CE65B1" w:rsidRPr="00DC6E05">
        <w:rPr>
          <w:rFonts w:ascii="Pepi Regular" w:hAnsi="Pepi Regular" w:cs="Arial"/>
        </w:rPr>
        <w:fldChar w:fldCharType="separate"/>
      </w:r>
      <w:r w:rsidR="0076534D" w:rsidRPr="00DC6E05">
        <w:rPr>
          <w:rFonts w:ascii="Pepi Regular" w:hAnsi="Pepi Regular" w:cs="Arial"/>
          <w:noProof/>
        </w:rPr>
        <w:t> </w:t>
      </w:r>
      <w:r w:rsidR="0076534D" w:rsidRPr="00DC6E05">
        <w:rPr>
          <w:rFonts w:ascii="Pepi Regular" w:hAnsi="Pepi Regular" w:cs="Arial"/>
          <w:noProof/>
        </w:rPr>
        <w:t> </w:t>
      </w:r>
      <w:r w:rsidR="0076534D" w:rsidRPr="00DC6E05">
        <w:rPr>
          <w:rFonts w:ascii="Pepi Regular" w:hAnsi="Pepi Regular" w:cs="Arial"/>
          <w:noProof/>
        </w:rPr>
        <w:t> </w:t>
      </w:r>
      <w:r w:rsidR="0076534D" w:rsidRPr="00DC6E05">
        <w:rPr>
          <w:rFonts w:ascii="Pepi Regular" w:hAnsi="Pepi Regular" w:cs="Arial"/>
          <w:noProof/>
        </w:rPr>
        <w:t> </w:t>
      </w:r>
      <w:r w:rsidR="0076534D" w:rsidRPr="00DC6E05">
        <w:rPr>
          <w:rFonts w:ascii="Pepi Regular" w:hAnsi="Pepi Regular" w:cs="Arial"/>
          <w:noProof/>
        </w:rPr>
        <w:t> </w:t>
      </w:r>
      <w:r w:rsidR="00CE65B1" w:rsidRPr="00DC6E05">
        <w:rPr>
          <w:rFonts w:ascii="Pepi Regular" w:hAnsi="Pepi Regular" w:cs="Arial"/>
        </w:rPr>
        <w:fldChar w:fldCharType="end"/>
      </w:r>
      <w:bookmarkEnd w:id="10"/>
      <w:r w:rsidR="00FE5DBD" w:rsidRPr="00DC6E05">
        <w:rPr>
          <w:rFonts w:ascii="Pepi Regular" w:hAnsi="Pepi Regular" w:cs="Arial"/>
        </w:rPr>
        <w:t xml:space="preserve">                                     </w:t>
      </w:r>
      <w:r w:rsidR="00547120" w:rsidRPr="00DC6E05">
        <w:rPr>
          <w:rFonts w:ascii="Pepi Regular" w:hAnsi="Pepi Regular" w:cs="Arial"/>
        </w:rPr>
        <w:t xml:space="preserve">                                     </w:t>
      </w:r>
      <w:r w:rsidR="00FE5DBD" w:rsidRPr="00DC6E05">
        <w:rPr>
          <w:rFonts w:ascii="Pepi Regular" w:hAnsi="Pepi Regular" w:cs="Arial"/>
        </w:rPr>
        <w:t>P</w:t>
      </w:r>
      <w:r w:rsidR="00360A6D" w:rsidRPr="00DC6E05">
        <w:rPr>
          <w:rFonts w:ascii="Pepi Regular" w:hAnsi="Pepi Regular" w:cs="Arial"/>
        </w:rPr>
        <w:t xml:space="preserve">látce DPH: ANO </w:t>
      </w:r>
      <w:r w:rsidR="00CE65B1" w:rsidRPr="00DC6E05">
        <w:rPr>
          <w:rFonts w:ascii="Pepi Regular" w:hAnsi="Pepi Regular" w:cs="Arial"/>
        </w:rPr>
        <w:fldChar w:fldCharType="begin">
          <w:ffData>
            <w:name w:val="Zaškrtávací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1" w:name="Zaškrtávací6"/>
      <w:r w:rsidR="00CE65B1" w:rsidRPr="00DC6E05">
        <w:rPr>
          <w:rFonts w:ascii="Pepi Regular" w:hAnsi="Pepi Regular" w:cs="Arial"/>
        </w:rPr>
        <w:instrText xml:space="preserve"> FORMCHECKBOX </w:instrText>
      </w:r>
      <w:r w:rsidR="00CE65B1" w:rsidRPr="00DC6E05">
        <w:rPr>
          <w:rFonts w:ascii="Pepi Regular" w:hAnsi="Pepi Regular" w:cs="Arial"/>
        </w:rPr>
      </w:r>
      <w:r w:rsidR="00CE65B1" w:rsidRPr="00DC6E05">
        <w:rPr>
          <w:rFonts w:ascii="Pepi Regular" w:hAnsi="Pepi Regular" w:cs="Arial"/>
        </w:rPr>
        <w:fldChar w:fldCharType="separate"/>
      </w:r>
      <w:r w:rsidR="00CE65B1" w:rsidRPr="00DC6E05">
        <w:rPr>
          <w:rFonts w:ascii="Pepi Regular" w:hAnsi="Pepi Regular" w:cs="Arial"/>
        </w:rPr>
        <w:fldChar w:fldCharType="end"/>
      </w:r>
      <w:bookmarkEnd w:id="11"/>
      <w:r w:rsidR="00CE65B1" w:rsidRPr="00DC6E05">
        <w:rPr>
          <w:rFonts w:ascii="Pepi Regular" w:hAnsi="Pepi Regular" w:cs="Arial"/>
        </w:rPr>
        <w:t xml:space="preserve"> </w:t>
      </w:r>
      <w:r w:rsidR="00360A6D" w:rsidRPr="00DC6E05">
        <w:rPr>
          <w:rFonts w:ascii="Pepi Regular" w:hAnsi="Pepi Regular" w:cs="Arial"/>
        </w:rPr>
        <w:t>/</w:t>
      </w:r>
      <w:r w:rsidR="00FE5DBD" w:rsidRPr="00DC6E05">
        <w:rPr>
          <w:rFonts w:ascii="Pepi Regular" w:hAnsi="Pepi Regular" w:cs="Arial"/>
        </w:rPr>
        <w:t xml:space="preserve"> </w:t>
      </w:r>
      <w:r w:rsidR="00360A6D" w:rsidRPr="00DC6E05">
        <w:rPr>
          <w:rFonts w:ascii="Pepi Regular" w:hAnsi="Pepi Regular" w:cs="Arial"/>
        </w:rPr>
        <w:t>NE</w:t>
      </w:r>
      <w:r w:rsidRPr="00DC6E05">
        <w:rPr>
          <w:rFonts w:ascii="Pepi Regular" w:hAnsi="Pepi Regular" w:cs="Arial"/>
        </w:rPr>
        <w:t xml:space="preserve"> </w:t>
      </w:r>
      <w:r w:rsidR="00CE65B1" w:rsidRPr="00DC6E05">
        <w:rPr>
          <w:rFonts w:ascii="Pepi Regular" w:hAnsi="Pepi Regular" w:cs="Arial"/>
        </w:rPr>
        <w:fldChar w:fldCharType="begin">
          <w:ffData>
            <w:name w:val="Zaškrtávací7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Zaškrtávací7"/>
      <w:r w:rsidR="00CE65B1" w:rsidRPr="00DC6E05">
        <w:rPr>
          <w:rFonts w:ascii="Pepi Regular" w:hAnsi="Pepi Regular" w:cs="Arial"/>
        </w:rPr>
        <w:instrText xml:space="preserve"> FORMCHECKBOX </w:instrText>
      </w:r>
      <w:r w:rsidR="00CE65B1" w:rsidRPr="00DC6E05">
        <w:rPr>
          <w:rFonts w:ascii="Pepi Regular" w:hAnsi="Pepi Regular" w:cs="Arial"/>
        </w:rPr>
      </w:r>
      <w:r w:rsidR="00CE65B1" w:rsidRPr="00DC6E05">
        <w:rPr>
          <w:rFonts w:ascii="Pepi Regular" w:hAnsi="Pepi Regular" w:cs="Arial"/>
        </w:rPr>
        <w:fldChar w:fldCharType="separate"/>
      </w:r>
      <w:r w:rsidR="00CE65B1" w:rsidRPr="00DC6E05">
        <w:rPr>
          <w:rFonts w:ascii="Pepi Regular" w:hAnsi="Pepi Regular" w:cs="Arial"/>
        </w:rPr>
        <w:fldChar w:fldCharType="end"/>
      </w:r>
      <w:bookmarkEnd w:id="12"/>
    </w:p>
    <w:p w14:paraId="114F2420" w14:textId="77777777" w:rsidR="003B017E" w:rsidRPr="00DC6E05" w:rsidRDefault="003B017E" w:rsidP="00BE7D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leader="dot" w:pos="4820"/>
          <w:tab w:val="left" w:leader="dot" w:pos="8789"/>
        </w:tabs>
        <w:spacing w:line="360" w:lineRule="auto"/>
        <w:rPr>
          <w:rFonts w:ascii="Pepi Regular" w:hAnsi="Pepi Regular" w:cs="Arial"/>
          <w:sz w:val="12"/>
          <w:szCs w:val="12"/>
        </w:rPr>
      </w:pPr>
    </w:p>
    <w:p w14:paraId="2429A65C" w14:textId="77777777" w:rsidR="009A4979" w:rsidRPr="00DC6E05" w:rsidRDefault="009A4979" w:rsidP="00BE7D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leader="dot" w:pos="4820"/>
          <w:tab w:val="left" w:leader="dot" w:pos="8789"/>
        </w:tabs>
        <w:spacing w:line="360" w:lineRule="auto"/>
        <w:rPr>
          <w:rFonts w:ascii="Pepi Regular" w:hAnsi="Pepi Regular" w:cs="Arial"/>
          <w:b/>
          <w:bCs/>
        </w:rPr>
      </w:pPr>
      <w:r w:rsidRPr="00DC6E05">
        <w:rPr>
          <w:rFonts w:ascii="Pepi Regular" w:hAnsi="Pepi Regular" w:cs="Arial"/>
        </w:rPr>
        <w:t>Bankovní spojení</w:t>
      </w:r>
      <w:r w:rsidR="004D2175" w:rsidRPr="00DC6E05">
        <w:rPr>
          <w:rFonts w:ascii="Pepi Regular" w:hAnsi="Pepi Regular" w:cs="Arial"/>
        </w:rPr>
        <w:t xml:space="preserve"> žadatele</w:t>
      </w:r>
      <w:r w:rsidRPr="00DC6E05">
        <w:rPr>
          <w:rFonts w:ascii="Pepi Regular" w:hAnsi="Pepi Regular" w:cs="Arial"/>
        </w:rPr>
        <w:t xml:space="preserve">: </w:t>
      </w:r>
      <w:r w:rsidR="00CE65B1" w:rsidRPr="00DC6E05">
        <w:rPr>
          <w:rFonts w:ascii="Pepi Regular" w:hAnsi="Pepi Regular" w:cs="Arial"/>
        </w:rPr>
        <w:fldChar w:fldCharType="begin">
          <w:ffData>
            <w:name w:val="Text7"/>
            <w:enabled/>
            <w:calcOnExit w:val="0"/>
            <w:textInput>
              <w:type w:val="number"/>
            </w:textInput>
          </w:ffData>
        </w:fldChar>
      </w:r>
      <w:bookmarkStart w:id="13" w:name="Text7"/>
      <w:r w:rsidR="00CE65B1" w:rsidRPr="00DC6E05">
        <w:rPr>
          <w:rFonts w:ascii="Pepi Regular" w:hAnsi="Pepi Regular" w:cs="Arial"/>
        </w:rPr>
        <w:instrText xml:space="preserve"> FORMTEXT </w:instrText>
      </w:r>
      <w:r w:rsidR="00CE65B1" w:rsidRPr="00DC6E05">
        <w:rPr>
          <w:rFonts w:ascii="Pepi Regular" w:hAnsi="Pepi Regular" w:cs="Arial"/>
        </w:rPr>
      </w:r>
      <w:r w:rsidR="00CE65B1" w:rsidRPr="00DC6E05">
        <w:rPr>
          <w:rFonts w:ascii="Pepi Regular" w:hAnsi="Pepi Regular" w:cs="Arial"/>
        </w:rPr>
        <w:fldChar w:fldCharType="separate"/>
      </w:r>
      <w:r w:rsidR="0076534D" w:rsidRPr="00DC6E05">
        <w:rPr>
          <w:rFonts w:ascii="Pepi Regular" w:hAnsi="Pepi Regular" w:cs="Arial"/>
          <w:noProof/>
        </w:rPr>
        <w:t> </w:t>
      </w:r>
      <w:r w:rsidR="0076534D" w:rsidRPr="00DC6E05">
        <w:rPr>
          <w:rFonts w:ascii="Pepi Regular" w:hAnsi="Pepi Regular" w:cs="Arial"/>
          <w:noProof/>
        </w:rPr>
        <w:t> </w:t>
      </w:r>
      <w:r w:rsidR="0076534D" w:rsidRPr="00DC6E05">
        <w:rPr>
          <w:rFonts w:ascii="Pepi Regular" w:hAnsi="Pepi Regular" w:cs="Arial"/>
          <w:noProof/>
        </w:rPr>
        <w:t> </w:t>
      </w:r>
      <w:r w:rsidR="0076534D" w:rsidRPr="00DC6E05">
        <w:rPr>
          <w:rFonts w:ascii="Pepi Regular" w:hAnsi="Pepi Regular" w:cs="Arial"/>
          <w:noProof/>
        </w:rPr>
        <w:t> </w:t>
      </w:r>
      <w:r w:rsidR="0076534D" w:rsidRPr="00DC6E05">
        <w:rPr>
          <w:rFonts w:ascii="Pepi Regular" w:hAnsi="Pepi Regular" w:cs="Arial"/>
          <w:noProof/>
        </w:rPr>
        <w:t> </w:t>
      </w:r>
      <w:r w:rsidR="00CE65B1" w:rsidRPr="00DC6E05">
        <w:rPr>
          <w:rFonts w:ascii="Pepi Regular" w:hAnsi="Pepi Regular" w:cs="Arial"/>
        </w:rPr>
        <w:fldChar w:fldCharType="end"/>
      </w:r>
      <w:bookmarkEnd w:id="13"/>
      <w:r w:rsidRPr="00DC6E05">
        <w:rPr>
          <w:rFonts w:ascii="Pepi Regular" w:hAnsi="Pepi Regular" w:cs="Arial"/>
        </w:rPr>
        <w:t xml:space="preserve"> </w:t>
      </w:r>
    </w:p>
    <w:p w14:paraId="6CDFDCE1" w14:textId="77777777" w:rsidR="004D2175" w:rsidRPr="00DC6E05" w:rsidRDefault="004D2175" w:rsidP="00BE7D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leader="dot" w:pos="8789"/>
        </w:tabs>
        <w:spacing w:line="360" w:lineRule="auto"/>
        <w:rPr>
          <w:rFonts w:ascii="Pepi Regular" w:hAnsi="Pepi Regular" w:cs="Arial"/>
          <w:b/>
          <w:bCs/>
        </w:rPr>
      </w:pPr>
      <w:r w:rsidRPr="00DC6E05">
        <w:rPr>
          <w:rFonts w:ascii="Pepi Regular" w:hAnsi="Pepi Regular" w:cs="Arial"/>
        </w:rPr>
        <w:t xml:space="preserve">Kontaktní osoba: </w:t>
      </w:r>
      <w:r w:rsidR="00CE65B1" w:rsidRPr="00DC6E05">
        <w:rPr>
          <w:rFonts w:ascii="Pepi Regular" w:hAnsi="Pepi Regular" w:cs="Arial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14" w:name="Text8"/>
      <w:r w:rsidR="00CE65B1" w:rsidRPr="00DC6E05">
        <w:rPr>
          <w:rFonts w:ascii="Pepi Regular" w:hAnsi="Pepi Regular" w:cs="Arial"/>
        </w:rPr>
        <w:instrText xml:space="preserve"> FORMTEXT </w:instrText>
      </w:r>
      <w:r w:rsidR="00CE65B1" w:rsidRPr="00DC6E05">
        <w:rPr>
          <w:rFonts w:ascii="Pepi Regular" w:hAnsi="Pepi Regular" w:cs="Arial"/>
        </w:rPr>
      </w:r>
      <w:r w:rsidR="00CE65B1" w:rsidRPr="00DC6E05">
        <w:rPr>
          <w:rFonts w:ascii="Pepi Regular" w:hAnsi="Pepi Regular" w:cs="Arial"/>
        </w:rPr>
        <w:fldChar w:fldCharType="separate"/>
      </w:r>
      <w:r w:rsidR="0076534D" w:rsidRPr="00DC6E05">
        <w:rPr>
          <w:rFonts w:ascii="Pepi Regular" w:hAnsi="Pepi Regular" w:cs="Arial"/>
          <w:noProof/>
        </w:rPr>
        <w:t> </w:t>
      </w:r>
      <w:r w:rsidR="0076534D" w:rsidRPr="00DC6E05">
        <w:rPr>
          <w:rFonts w:ascii="Pepi Regular" w:hAnsi="Pepi Regular" w:cs="Arial"/>
          <w:noProof/>
        </w:rPr>
        <w:t> </w:t>
      </w:r>
      <w:r w:rsidR="0076534D" w:rsidRPr="00DC6E05">
        <w:rPr>
          <w:rFonts w:ascii="Pepi Regular" w:hAnsi="Pepi Regular" w:cs="Arial"/>
          <w:noProof/>
        </w:rPr>
        <w:t> </w:t>
      </w:r>
      <w:r w:rsidR="0076534D" w:rsidRPr="00DC6E05">
        <w:rPr>
          <w:rFonts w:ascii="Pepi Regular" w:hAnsi="Pepi Regular" w:cs="Arial"/>
          <w:noProof/>
        </w:rPr>
        <w:t> </w:t>
      </w:r>
      <w:r w:rsidR="0076534D" w:rsidRPr="00DC6E05">
        <w:rPr>
          <w:rFonts w:ascii="Pepi Regular" w:hAnsi="Pepi Regular" w:cs="Arial"/>
          <w:noProof/>
        </w:rPr>
        <w:t> </w:t>
      </w:r>
      <w:r w:rsidR="00CE65B1" w:rsidRPr="00DC6E05">
        <w:rPr>
          <w:rFonts w:ascii="Pepi Regular" w:hAnsi="Pepi Regular" w:cs="Arial"/>
        </w:rPr>
        <w:fldChar w:fldCharType="end"/>
      </w:r>
      <w:bookmarkEnd w:id="14"/>
    </w:p>
    <w:p w14:paraId="63298C30" w14:textId="77777777" w:rsidR="004D2175" w:rsidRPr="00DC6E05" w:rsidRDefault="004D2175" w:rsidP="00BE7D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leader="dot" w:pos="8789"/>
        </w:tabs>
        <w:spacing w:line="360" w:lineRule="auto"/>
        <w:rPr>
          <w:rFonts w:ascii="Pepi Regular" w:hAnsi="Pepi Regular" w:cs="Arial"/>
          <w:bCs/>
          <w:i/>
          <w:sz w:val="14"/>
          <w:szCs w:val="14"/>
        </w:rPr>
      </w:pPr>
      <w:r w:rsidRPr="00DC6E05">
        <w:rPr>
          <w:rFonts w:ascii="Pepi Regular" w:hAnsi="Pepi Regular" w:cs="Arial"/>
          <w:bCs/>
          <w:i/>
          <w:sz w:val="14"/>
          <w:szCs w:val="14"/>
        </w:rPr>
        <w:t>(jméno, příjmení, titul, funkce)</w:t>
      </w:r>
    </w:p>
    <w:p w14:paraId="4BF3EF5E" w14:textId="77777777" w:rsidR="009A4979" w:rsidRPr="00DC6E05" w:rsidRDefault="009A4979" w:rsidP="001D45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leader="dot" w:pos="4820"/>
          <w:tab w:val="left" w:leader="dot" w:pos="8789"/>
        </w:tabs>
        <w:spacing w:line="480" w:lineRule="auto"/>
        <w:rPr>
          <w:rFonts w:ascii="Pepi Regular" w:hAnsi="Pepi Regular" w:cs="Arial"/>
        </w:rPr>
      </w:pPr>
      <w:r w:rsidRPr="00DC6E05">
        <w:rPr>
          <w:rFonts w:ascii="Pepi Regular" w:hAnsi="Pepi Regular" w:cs="Arial"/>
        </w:rPr>
        <w:t xml:space="preserve">Telefon:  </w:t>
      </w:r>
      <w:r w:rsidR="00CE65B1" w:rsidRPr="00DC6E05">
        <w:rPr>
          <w:rFonts w:ascii="Pepi Regular" w:hAnsi="Pepi Regular" w:cs="Arial"/>
        </w:rPr>
        <w:fldChar w:fldCharType="begin">
          <w:ffData>
            <w:name w:val="Text9"/>
            <w:enabled/>
            <w:calcOnExit w:val="0"/>
            <w:textInput>
              <w:type w:val="number"/>
            </w:textInput>
          </w:ffData>
        </w:fldChar>
      </w:r>
      <w:bookmarkStart w:id="15" w:name="Text9"/>
      <w:r w:rsidR="00CE65B1" w:rsidRPr="00DC6E05">
        <w:rPr>
          <w:rFonts w:ascii="Pepi Regular" w:hAnsi="Pepi Regular" w:cs="Arial"/>
        </w:rPr>
        <w:instrText xml:space="preserve"> FORMTEXT </w:instrText>
      </w:r>
      <w:r w:rsidR="00CE65B1" w:rsidRPr="00DC6E05">
        <w:rPr>
          <w:rFonts w:ascii="Pepi Regular" w:hAnsi="Pepi Regular" w:cs="Arial"/>
        </w:rPr>
      </w:r>
      <w:r w:rsidR="00CE65B1" w:rsidRPr="00DC6E05">
        <w:rPr>
          <w:rFonts w:ascii="Pepi Regular" w:hAnsi="Pepi Regular" w:cs="Arial"/>
        </w:rPr>
        <w:fldChar w:fldCharType="separate"/>
      </w:r>
      <w:r w:rsidR="0076534D" w:rsidRPr="00DC6E05">
        <w:rPr>
          <w:rFonts w:ascii="Pepi Regular" w:hAnsi="Pepi Regular" w:cs="Arial"/>
          <w:noProof/>
        </w:rPr>
        <w:t> </w:t>
      </w:r>
      <w:r w:rsidR="0076534D" w:rsidRPr="00DC6E05">
        <w:rPr>
          <w:rFonts w:ascii="Pepi Regular" w:hAnsi="Pepi Regular" w:cs="Arial"/>
          <w:noProof/>
        </w:rPr>
        <w:t> </w:t>
      </w:r>
      <w:r w:rsidR="0076534D" w:rsidRPr="00DC6E05">
        <w:rPr>
          <w:rFonts w:ascii="Pepi Regular" w:hAnsi="Pepi Regular" w:cs="Arial"/>
          <w:noProof/>
        </w:rPr>
        <w:t> </w:t>
      </w:r>
      <w:r w:rsidR="0076534D" w:rsidRPr="00DC6E05">
        <w:rPr>
          <w:rFonts w:ascii="Pepi Regular" w:hAnsi="Pepi Regular" w:cs="Arial"/>
          <w:noProof/>
        </w:rPr>
        <w:t> </w:t>
      </w:r>
      <w:r w:rsidR="0076534D" w:rsidRPr="00DC6E05">
        <w:rPr>
          <w:rFonts w:ascii="Pepi Regular" w:hAnsi="Pepi Regular" w:cs="Arial"/>
          <w:noProof/>
        </w:rPr>
        <w:t> </w:t>
      </w:r>
      <w:r w:rsidR="00CE65B1" w:rsidRPr="00DC6E05">
        <w:rPr>
          <w:rFonts w:ascii="Pepi Regular" w:hAnsi="Pepi Regular" w:cs="Arial"/>
        </w:rPr>
        <w:fldChar w:fldCharType="end"/>
      </w:r>
      <w:bookmarkEnd w:id="15"/>
      <w:r w:rsidR="001D454A" w:rsidRPr="00DC6E05">
        <w:rPr>
          <w:rFonts w:ascii="Pepi Regular" w:hAnsi="Pepi Regular" w:cs="Arial"/>
        </w:rPr>
        <w:t xml:space="preserve">                                                       </w:t>
      </w:r>
      <w:r w:rsidRPr="00DC6E05">
        <w:rPr>
          <w:rFonts w:ascii="Pepi Regular" w:hAnsi="Pepi Regular" w:cs="Arial"/>
        </w:rPr>
        <w:t>Emailová adresa:</w:t>
      </w:r>
      <w:r w:rsidR="00CE65B1" w:rsidRPr="00DC6E05">
        <w:rPr>
          <w:rFonts w:ascii="Pepi Regular" w:hAnsi="Pepi Regular" w:cs="Arial"/>
        </w:rPr>
        <w:t xml:space="preserve"> </w:t>
      </w:r>
      <w:r w:rsidR="00CE65B1" w:rsidRPr="00DC6E05">
        <w:rPr>
          <w:rFonts w:ascii="Pepi Regular" w:hAnsi="Pepi Regular" w:cs="Arial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16" w:name="Text10"/>
      <w:r w:rsidR="00CE65B1" w:rsidRPr="00DC6E05">
        <w:rPr>
          <w:rFonts w:ascii="Pepi Regular" w:hAnsi="Pepi Regular" w:cs="Arial"/>
        </w:rPr>
        <w:instrText xml:space="preserve"> FORMTEXT </w:instrText>
      </w:r>
      <w:r w:rsidR="00CE65B1" w:rsidRPr="00DC6E05">
        <w:rPr>
          <w:rFonts w:ascii="Pepi Regular" w:hAnsi="Pepi Regular" w:cs="Arial"/>
        </w:rPr>
      </w:r>
      <w:r w:rsidR="00CE65B1" w:rsidRPr="00DC6E05">
        <w:rPr>
          <w:rFonts w:ascii="Pepi Regular" w:hAnsi="Pepi Regular" w:cs="Arial"/>
        </w:rPr>
        <w:fldChar w:fldCharType="separate"/>
      </w:r>
      <w:r w:rsidR="0076534D" w:rsidRPr="00DC6E05">
        <w:rPr>
          <w:rFonts w:ascii="Pepi Regular" w:hAnsi="Pepi Regular" w:cs="Arial"/>
          <w:noProof/>
        </w:rPr>
        <w:t> </w:t>
      </w:r>
      <w:r w:rsidR="0076534D" w:rsidRPr="00DC6E05">
        <w:rPr>
          <w:rFonts w:ascii="Pepi Regular" w:hAnsi="Pepi Regular" w:cs="Arial"/>
          <w:noProof/>
        </w:rPr>
        <w:t> </w:t>
      </w:r>
      <w:r w:rsidR="0076534D" w:rsidRPr="00DC6E05">
        <w:rPr>
          <w:rFonts w:ascii="Pepi Regular" w:hAnsi="Pepi Regular" w:cs="Arial"/>
          <w:noProof/>
        </w:rPr>
        <w:t> </w:t>
      </w:r>
      <w:r w:rsidR="0076534D" w:rsidRPr="00DC6E05">
        <w:rPr>
          <w:rFonts w:ascii="Pepi Regular" w:hAnsi="Pepi Regular" w:cs="Arial"/>
          <w:noProof/>
        </w:rPr>
        <w:t> </w:t>
      </w:r>
      <w:r w:rsidR="0076534D" w:rsidRPr="00DC6E05">
        <w:rPr>
          <w:rFonts w:ascii="Pepi Regular" w:hAnsi="Pepi Regular" w:cs="Arial"/>
          <w:noProof/>
        </w:rPr>
        <w:t> </w:t>
      </w:r>
      <w:r w:rsidR="00CE65B1" w:rsidRPr="00DC6E05">
        <w:rPr>
          <w:rFonts w:ascii="Pepi Regular" w:hAnsi="Pepi Regular" w:cs="Arial"/>
        </w:rPr>
        <w:fldChar w:fldCharType="end"/>
      </w:r>
      <w:bookmarkEnd w:id="16"/>
    </w:p>
    <w:p w14:paraId="6832D27F" w14:textId="77777777" w:rsidR="009A4979" w:rsidRPr="00DC6E05" w:rsidRDefault="00FD5400" w:rsidP="005471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leader="dot" w:pos="8789"/>
        </w:tabs>
        <w:rPr>
          <w:rFonts w:ascii="Pepi Regular" w:hAnsi="Pepi Regular" w:cs="Arial"/>
        </w:rPr>
      </w:pPr>
      <w:r w:rsidRPr="00DC6E05">
        <w:rPr>
          <w:rFonts w:ascii="Pepi Regular" w:hAnsi="Pepi Regular" w:cs="Arial"/>
        </w:rPr>
        <w:t>Jméno</w:t>
      </w:r>
      <w:r w:rsidR="004D2175" w:rsidRPr="00DC6E05">
        <w:rPr>
          <w:rFonts w:ascii="Pepi Regular" w:hAnsi="Pepi Regular" w:cs="Arial"/>
        </w:rPr>
        <w:t xml:space="preserve">, příjmení </w:t>
      </w:r>
      <w:r w:rsidRPr="00DC6E05">
        <w:rPr>
          <w:rFonts w:ascii="Pepi Regular" w:hAnsi="Pepi Regular" w:cs="Arial"/>
        </w:rPr>
        <w:t>a datum narození osob(y</w:t>
      </w:r>
      <w:r w:rsidR="004D2175" w:rsidRPr="00DC6E05">
        <w:rPr>
          <w:rFonts w:ascii="Pepi Regular" w:hAnsi="Pepi Regular" w:cs="Arial"/>
        </w:rPr>
        <w:t>)</w:t>
      </w:r>
      <w:r w:rsidR="009A4979" w:rsidRPr="00DC6E05">
        <w:rPr>
          <w:rFonts w:ascii="Pepi Regular" w:hAnsi="Pepi Regular" w:cs="Arial"/>
        </w:rPr>
        <w:t>, pro které bude</w:t>
      </w:r>
      <w:r w:rsidRPr="00DC6E05">
        <w:rPr>
          <w:rFonts w:ascii="Pepi Regular" w:hAnsi="Pepi Regular" w:cs="Arial"/>
        </w:rPr>
        <w:t xml:space="preserve"> dotace </w:t>
      </w:r>
      <w:r w:rsidR="009A4979" w:rsidRPr="00DC6E05">
        <w:rPr>
          <w:rFonts w:ascii="Pepi Regular" w:hAnsi="Pepi Regular" w:cs="Arial"/>
        </w:rPr>
        <w:t>využit</w:t>
      </w:r>
      <w:r w:rsidRPr="00DC6E05">
        <w:rPr>
          <w:rFonts w:ascii="Pepi Regular" w:hAnsi="Pepi Regular" w:cs="Arial"/>
        </w:rPr>
        <w:t>a</w:t>
      </w:r>
      <w:r w:rsidR="004E058B" w:rsidRPr="00DC6E05">
        <w:rPr>
          <w:rFonts w:ascii="Pepi Regular" w:hAnsi="Pepi Regular" w:cs="Arial"/>
        </w:rPr>
        <w:t>:</w:t>
      </w:r>
      <w:r w:rsidR="00CE65B1" w:rsidRPr="00DC6E05">
        <w:rPr>
          <w:rFonts w:ascii="Pepi Regular" w:hAnsi="Pepi Regular" w:cs="Arial"/>
        </w:rPr>
        <w:t xml:space="preserve"> </w:t>
      </w:r>
      <w:r w:rsidR="00CE65B1" w:rsidRPr="00DC6E05">
        <w:rPr>
          <w:rFonts w:ascii="Pepi Regular" w:hAnsi="Pepi Regular" w:cs="Arial"/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17" w:name="Text11"/>
      <w:r w:rsidR="00CE65B1" w:rsidRPr="00DC6E05">
        <w:rPr>
          <w:rFonts w:ascii="Pepi Regular" w:hAnsi="Pepi Regular" w:cs="Arial"/>
        </w:rPr>
        <w:instrText xml:space="preserve"> FORMTEXT </w:instrText>
      </w:r>
      <w:r w:rsidR="00CE65B1" w:rsidRPr="00DC6E05">
        <w:rPr>
          <w:rFonts w:ascii="Pepi Regular" w:hAnsi="Pepi Regular" w:cs="Arial"/>
        </w:rPr>
      </w:r>
      <w:r w:rsidR="00CE65B1" w:rsidRPr="00DC6E05">
        <w:rPr>
          <w:rFonts w:ascii="Pepi Regular" w:hAnsi="Pepi Regular" w:cs="Arial"/>
        </w:rPr>
        <w:fldChar w:fldCharType="separate"/>
      </w:r>
      <w:r w:rsidR="0076534D" w:rsidRPr="00DC6E05">
        <w:rPr>
          <w:rFonts w:ascii="Pepi Regular" w:hAnsi="Pepi Regular" w:cs="Arial"/>
          <w:noProof/>
        </w:rPr>
        <w:t> </w:t>
      </w:r>
      <w:r w:rsidR="0076534D" w:rsidRPr="00DC6E05">
        <w:rPr>
          <w:rFonts w:ascii="Pepi Regular" w:hAnsi="Pepi Regular" w:cs="Arial"/>
          <w:noProof/>
        </w:rPr>
        <w:t> </w:t>
      </w:r>
      <w:r w:rsidR="0076534D" w:rsidRPr="00DC6E05">
        <w:rPr>
          <w:rFonts w:ascii="Pepi Regular" w:hAnsi="Pepi Regular" w:cs="Arial"/>
          <w:noProof/>
        </w:rPr>
        <w:t> </w:t>
      </w:r>
      <w:r w:rsidR="0076534D" w:rsidRPr="00DC6E05">
        <w:rPr>
          <w:rFonts w:ascii="Pepi Regular" w:hAnsi="Pepi Regular" w:cs="Arial"/>
          <w:noProof/>
        </w:rPr>
        <w:t> </w:t>
      </w:r>
      <w:r w:rsidR="0076534D" w:rsidRPr="00DC6E05">
        <w:rPr>
          <w:rFonts w:ascii="Pepi Regular" w:hAnsi="Pepi Regular" w:cs="Arial"/>
          <w:noProof/>
        </w:rPr>
        <w:t> </w:t>
      </w:r>
      <w:r w:rsidR="00CE65B1" w:rsidRPr="00DC6E05">
        <w:rPr>
          <w:rFonts w:ascii="Pepi Regular" w:hAnsi="Pepi Regular" w:cs="Arial"/>
        </w:rPr>
        <w:fldChar w:fldCharType="end"/>
      </w:r>
      <w:bookmarkEnd w:id="17"/>
    </w:p>
    <w:p w14:paraId="00C23AD1" w14:textId="77777777" w:rsidR="00547120" w:rsidRPr="00DC6E05" w:rsidRDefault="00883526" w:rsidP="008835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pos="6606"/>
          <w:tab w:val="left" w:pos="6663"/>
        </w:tabs>
        <w:rPr>
          <w:rFonts w:ascii="Pepi Regular" w:hAnsi="Pepi Regular" w:cs="Arial"/>
        </w:rPr>
      </w:pPr>
      <w:r w:rsidRPr="00DC6E05">
        <w:rPr>
          <w:rFonts w:ascii="Pepi Regular" w:hAnsi="Pepi Regular" w:cs="Arial"/>
        </w:rPr>
        <w:tab/>
      </w:r>
      <w:r w:rsidRPr="00DC6E05">
        <w:rPr>
          <w:rFonts w:ascii="Pepi Regular" w:hAnsi="Pepi Regular" w:cs="Arial"/>
        </w:rPr>
        <w:fldChar w:fldCharType="begin">
          <w:ffData>
            <w:name w:val="Text27"/>
            <w:enabled/>
            <w:calcOnExit w:val="0"/>
            <w:textInput/>
          </w:ffData>
        </w:fldChar>
      </w:r>
      <w:bookmarkStart w:id="18" w:name="Text27"/>
      <w:r w:rsidRPr="00DC6E05">
        <w:rPr>
          <w:rFonts w:ascii="Pepi Regular" w:hAnsi="Pepi Regular" w:cs="Arial"/>
        </w:rPr>
        <w:instrText xml:space="preserve"> FORMTEXT </w:instrText>
      </w:r>
      <w:r w:rsidRPr="00DC6E05">
        <w:rPr>
          <w:rFonts w:ascii="Pepi Regular" w:hAnsi="Pepi Regular" w:cs="Arial"/>
        </w:rPr>
      </w:r>
      <w:r w:rsidRPr="00DC6E05">
        <w:rPr>
          <w:rFonts w:ascii="Pepi Regular" w:hAnsi="Pepi Regular" w:cs="Arial"/>
        </w:rPr>
        <w:fldChar w:fldCharType="separate"/>
      </w:r>
      <w:r w:rsidRPr="00DC6E05">
        <w:rPr>
          <w:rFonts w:ascii="Pepi Regular" w:hAnsi="Pepi Regular" w:cs="Arial"/>
          <w:noProof/>
        </w:rPr>
        <w:t> </w:t>
      </w:r>
      <w:r w:rsidRPr="00DC6E05">
        <w:rPr>
          <w:rFonts w:ascii="Pepi Regular" w:hAnsi="Pepi Regular" w:cs="Arial"/>
          <w:noProof/>
        </w:rPr>
        <w:t> </w:t>
      </w:r>
      <w:r w:rsidRPr="00DC6E05">
        <w:rPr>
          <w:rFonts w:ascii="Pepi Regular" w:hAnsi="Pepi Regular" w:cs="Arial"/>
          <w:noProof/>
        </w:rPr>
        <w:t> </w:t>
      </w:r>
      <w:r w:rsidRPr="00DC6E05">
        <w:rPr>
          <w:rFonts w:ascii="Pepi Regular" w:hAnsi="Pepi Regular" w:cs="Arial"/>
          <w:noProof/>
        </w:rPr>
        <w:t> </w:t>
      </w:r>
      <w:r w:rsidRPr="00DC6E05">
        <w:rPr>
          <w:rFonts w:ascii="Pepi Regular" w:hAnsi="Pepi Regular" w:cs="Arial"/>
          <w:noProof/>
        </w:rPr>
        <w:t> </w:t>
      </w:r>
      <w:r w:rsidRPr="00DC6E05">
        <w:rPr>
          <w:rFonts w:ascii="Pepi Regular" w:hAnsi="Pepi Regular" w:cs="Arial"/>
        </w:rPr>
        <w:fldChar w:fldCharType="end"/>
      </w:r>
      <w:bookmarkEnd w:id="18"/>
    </w:p>
    <w:p w14:paraId="36570DE3" w14:textId="77777777" w:rsidR="004D2175" w:rsidRPr="00DC6E05" w:rsidRDefault="004D2175" w:rsidP="005471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leader="dot" w:pos="8789"/>
        </w:tabs>
        <w:rPr>
          <w:rFonts w:ascii="Pepi Regular" w:hAnsi="Pepi Regular" w:cs="Arial"/>
        </w:rPr>
      </w:pPr>
      <w:r w:rsidRPr="00DC6E05">
        <w:rPr>
          <w:rFonts w:ascii="Pepi Regular" w:hAnsi="Pepi Regular" w:cs="Arial"/>
        </w:rPr>
        <w:t>Charakteristika činnosti žadatele:</w:t>
      </w:r>
      <w:r w:rsidR="00CE65B1" w:rsidRPr="00DC6E05">
        <w:rPr>
          <w:rFonts w:ascii="Pepi Regular" w:hAnsi="Pepi Regular" w:cs="Arial"/>
        </w:rPr>
        <w:t xml:space="preserve"> </w:t>
      </w:r>
    </w:p>
    <w:p w14:paraId="44BC8C84" w14:textId="77777777" w:rsidR="004D2175" w:rsidRPr="00DC6E05" w:rsidRDefault="004D2175" w:rsidP="005471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leader="dot" w:pos="8789"/>
        </w:tabs>
        <w:rPr>
          <w:rFonts w:ascii="Pepi Regular" w:hAnsi="Pepi Regular" w:cs="Arial"/>
          <w:bCs/>
          <w:i/>
          <w:sz w:val="14"/>
          <w:szCs w:val="14"/>
        </w:rPr>
      </w:pPr>
      <w:r w:rsidRPr="00DC6E05">
        <w:rPr>
          <w:rFonts w:ascii="Pepi Regular" w:hAnsi="Pepi Regular" w:cs="Arial"/>
          <w:bCs/>
          <w:i/>
          <w:sz w:val="14"/>
          <w:szCs w:val="14"/>
        </w:rPr>
        <w:t>(zaměření činnosti žadatele)</w:t>
      </w:r>
      <w:r w:rsidR="00883526" w:rsidRPr="00DC6E05">
        <w:rPr>
          <w:rFonts w:ascii="Pepi Regular" w:hAnsi="Pepi Regular" w:cs="Arial"/>
        </w:rPr>
        <w:t xml:space="preserve">                      </w:t>
      </w:r>
      <w:r w:rsidR="00883526" w:rsidRPr="00DC6E05">
        <w:rPr>
          <w:rFonts w:ascii="Pepi Regular" w:hAnsi="Pepi Regular" w:cs="Arial"/>
        </w:rPr>
        <w:fldChar w:fldCharType="begin">
          <w:ffData>
            <w:name w:val="Text12"/>
            <w:enabled/>
            <w:calcOnExit w:val="0"/>
            <w:textInput/>
          </w:ffData>
        </w:fldChar>
      </w:r>
      <w:r w:rsidR="00883526" w:rsidRPr="00DC6E05">
        <w:rPr>
          <w:rFonts w:ascii="Pepi Regular" w:hAnsi="Pepi Regular" w:cs="Arial"/>
        </w:rPr>
        <w:instrText xml:space="preserve"> FORMTEXT </w:instrText>
      </w:r>
      <w:r w:rsidR="00883526" w:rsidRPr="00DC6E05">
        <w:rPr>
          <w:rFonts w:ascii="Pepi Regular" w:hAnsi="Pepi Regular" w:cs="Arial"/>
        </w:rPr>
      </w:r>
      <w:r w:rsidR="00883526" w:rsidRPr="00DC6E05">
        <w:rPr>
          <w:rFonts w:ascii="Pepi Regular" w:hAnsi="Pepi Regular" w:cs="Arial"/>
        </w:rPr>
        <w:fldChar w:fldCharType="separate"/>
      </w:r>
      <w:r w:rsidR="00883526" w:rsidRPr="00DC6E05">
        <w:rPr>
          <w:rFonts w:ascii="Pepi Regular" w:hAnsi="Pepi Regular" w:cs="Arial"/>
          <w:noProof/>
        </w:rPr>
        <w:t> </w:t>
      </w:r>
      <w:r w:rsidR="00883526" w:rsidRPr="00DC6E05">
        <w:rPr>
          <w:rFonts w:ascii="Pepi Regular" w:hAnsi="Pepi Regular" w:cs="Arial"/>
          <w:noProof/>
        </w:rPr>
        <w:t> </w:t>
      </w:r>
      <w:r w:rsidR="00883526" w:rsidRPr="00DC6E05">
        <w:rPr>
          <w:rFonts w:ascii="Pepi Regular" w:hAnsi="Pepi Regular" w:cs="Arial"/>
          <w:noProof/>
        </w:rPr>
        <w:t> </w:t>
      </w:r>
      <w:r w:rsidR="00883526" w:rsidRPr="00DC6E05">
        <w:rPr>
          <w:rFonts w:ascii="Pepi Regular" w:hAnsi="Pepi Regular" w:cs="Arial"/>
          <w:noProof/>
        </w:rPr>
        <w:t> </w:t>
      </w:r>
      <w:r w:rsidR="00883526" w:rsidRPr="00DC6E05">
        <w:rPr>
          <w:rFonts w:ascii="Pepi Regular" w:hAnsi="Pepi Regular" w:cs="Arial"/>
          <w:noProof/>
        </w:rPr>
        <w:t> </w:t>
      </w:r>
      <w:r w:rsidR="00883526" w:rsidRPr="00DC6E05">
        <w:rPr>
          <w:rFonts w:ascii="Pepi Regular" w:hAnsi="Pepi Regular" w:cs="Arial"/>
        </w:rPr>
        <w:fldChar w:fldCharType="end"/>
      </w:r>
    </w:p>
    <w:p w14:paraId="10677B19" w14:textId="77777777" w:rsidR="00E56C2F" w:rsidRPr="00DC6E05" w:rsidRDefault="00E56C2F" w:rsidP="005471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tabs>
          <w:tab w:val="left" w:leader="dot" w:pos="8789"/>
        </w:tabs>
        <w:rPr>
          <w:rFonts w:ascii="Pepi Regular" w:hAnsi="Pepi Regular" w:cs="Arial"/>
          <w:b/>
          <w:bCs/>
          <w:sz w:val="28"/>
          <w:szCs w:val="28"/>
        </w:rPr>
      </w:pPr>
    </w:p>
    <w:p w14:paraId="6CEA2B12" w14:textId="77777777" w:rsidR="00514235" w:rsidRPr="00DC6E05" w:rsidRDefault="00514235" w:rsidP="001D454A">
      <w:pPr>
        <w:pStyle w:val="Nzev"/>
        <w:jc w:val="left"/>
        <w:rPr>
          <w:rFonts w:ascii="Pepi Regular" w:hAnsi="Pepi Regular" w:cs="Arial"/>
          <w:sz w:val="20"/>
          <w:szCs w:val="16"/>
          <w:u w:val="none"/>
        </w:rPr>
      </w:pPr>
    </w:p>
    <w:p w14:paraId="6E834C32" w14:textId="77777777" w:rsidR="00583ADE" w:rsidRPr="00DC6E05" w:rsidRDefault="00583ADE" w:rsidP="001D454A">
      <w:pPr>
        <w:pStyle w:val="Nzev"/>
        <w:jc w:val="left"/>
        <w:rPr>
          <w:rFonts w:ascii="Pepi Regular" w:hAnsi="Pepi Regular" w:cs="Arial"/>
          <w:b w:val="0"/>
          <w:bCs w:val="0"/>
        </w:rPr>
      </w:pPr>
      <w:r w:rsidRPr="00DC6E05">
        <w:rPr>
          <w:rFonts w:ascii="Pepi Regular" w:hAnsi="Pepi Regular" w:cs="Arial"/>
          <w:sz w:val="24"/>
          <w:szCs w:val="24"/>
          <w:u w:val="none"/>
        </w:rPr>
        <w:t>B</w:t>
      </w:r>
      <w:r w:rsidR="007A0916" w:rsidRPr="00DC6E05">
        <w:rPr>
          <w:rFonts w:ascii="Pepi Regular" w:hAnsi="Pepi Regular" w:cs="Arial"/>
          <w:sz w:val="24"/>
          <w:szCs w:val="24"/>
          <w:u w:val="none"/>
        </w:rPr>
        <w:t>) Údaje k požadované dotaci</w:t>
      </w:r>
    </w:p>
    <w:p w14:paraId="3E0F0157" w14:textId="77777777" w:rsidR="009A4979" w:rsidRPr="00DC6E05" w:rsidRDefault="009A4979" w:rsidP="009A497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leader="dot" w:pos="4820"/>
          <w:tab w:val="left" w:leader="dot" w:pos="8789"/>
        </w:tabs>
        <w:rPr>
          <w:rFonts w:ascii="Pepi Regular" w:hAnsi="Pepi Regular" w:cs="Arial"/>
          <w:b/>
          <w:bCs/>
          <w:sz w:val="16"/>
          <w:szCs w:val="16"/>
        </w:rPr>
      </w:pPr>
    </w:p>
    <w:p w14:paraId="60B34517" w14:textId="77777777" w:rsidR="00F47907" w:rsidRPr="00DC6E05" w:rsidRDefault="003009FE" w:rsidP="003009F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right" w:pos="9214"/>
          <w:tab w:val="right" w:pos="18428"/>
        </w:tabs>
        <w:rPr>
          <w:rFonts w:ascii="Pepi Regular" w:hAnsi="Pepi Regular" w:cs="Arial"/>
          <w:b/>
          <w:sz w:val="18"/>
          <w:szCs w:val="14"/>
        </w:rPr>
      </w:pPr>
      <w:r w:rsidRPr="00DC6E05">
        <w:rPr>
          <w:rFonts w:ascii="Pepi Regular" w:hAnsi="Pepi Regular" w:cs="Arial"/>
          <w:b/>
          <w:szCs w:val="14"/>
        </w:rPr>
        <w:tab/>
      </w:r>
      <w:r w:rsidR="00A14720" w:rsidRPr="00DC6E05">
        <w:rPr>
          <w:rFonts w:ascii="Pepi Regular" w:hAnsi="Pepi Regular" w:cs="Arial"/>
          <w:b/>
          <w:szCs w:val="14"/>
        </w:rPr>
        <w:fldChar w:fldCharType="begin">
          <w:ffData>
            <w:name w:val="Text13"/>
            <w:enabled/>
            <w:calcOnExit w:val="0"/>
            <w:textInput>
              <w:type w:val="number"/>
              <w:format w:val="# ##0,00"/>
            </w:textInput>
          </w:ffData>
        </w:fldChar>
      </w:r>
      <w:bookmarkStart w:id="19" w:name="Text13"/>
      <w:r w:rsidR="00A14720" w:rsidRPr="00DC6E05">
        <w:rPr>
          <w:rFonts w:ascii="Pepi Regular" w:hAnsi="Pepi Regular" w:cs="Arial"/>
          <w:b/>
          <w:szCs w:val="14"/>
        </w:rPr>
        <w:instrText xml:space="preserve"> FORMTEXT </w:instrText>
      </w:r>
      <w:r w:rsidR="00A14720" w:rsidRPr="00DC6E05">
        <w:rPr>
          <w:rFonts w:ascii="Pepi Regular" w:hAnsi="Pepi Regular" w:cs="Arial"/>
          <w:b/>
          <w:szCs w:val="14"/>
        </w:rPr>
      </w:r>
      <w:r w:rsidR="00A14720" w:rsidRPr="00DC6E05">
        <w:rPr>
          <w:rFonts w:ascii="Pepi Regular" w:hAnsi="Pepi Regular" w:cs="Arial"/>
          <w:b/>
          <w:szCs w:val="14"/>
        </w:rPr>
        <w:fldChar w:fldCharType="separate"/>
      </w:r>
      <w:r w:rsidR="00F12D14" w:rsidRPr="00DC6E05">
        <w:rPr>
          <w:rFonts w:ascii="Pepi Regular" w:hAnsi="Pepi Regular" w:cs="Arial"/>
          <w:b/>
          <w:noProof/>
          <w:szCs w:val="14"/>
        </w:rPr>
        <w:t> </w:t>
      </w:r>
      <w:r w:rsidR="00F12D14" w:rsidRPr="00DC6E05">
        <w:rPr>
          <w:rFonts w:ascii="Pepi Regular" w:hAnsi="Pepi Regular" w:cs="Arial"/>
          <w:b/>
          <w:noProof/>
          <w:szCs w:val="14"/>
        </w:rPr>
        <w:t> </w:t>
      </w:r>
      <w:r w:rsidR="00F12D14" w:rsidRPr="00DC6E05">
        <w:rPr>
          <w:rFonts w:ascii="Pepi Regular" w:hAnsi="Pepi Regular" w:cs="Arial"/>
          <w:b/>
          <w:noProof/>
          <w:szCs w:val="14"/>
        </w:rPr>
        <w:t> </w:t>
      </w:r>
      <w:r w:rsidR="00F12D14" w:rsidRPr="00DC6E05">
        <w:rPr>
          <w:rFonts w:ascii="Pepi Regular" w:hAnsi="Pepi Regular" w:cs="Arial"/>
          <w:b/>
          <w:noProof/>
          <w:szCs w:val="14"/>
        </w:rPr>
        <w:t> </w:t>
      </w:r>
      <w:r w:rsidR="00F12D14" w:rsidRPr="00DC6E05">
        <w:rPr>
          <w:rFonts w:ascii="Pepi Regular" w:hAnsi="Pepi Regular" w:cs="Arial"/>
          <w:b/>
          <w:noProof/>
          <w:szCs w:val="14"/>
        </w:rPr>
        <w:t> </w:t>
      </w:r>
      <w:r w:rsidR="00A14720" w:rsidRPr="00DC6E05">
        <w:rPr>
          <w:rFonts w:ascii="Pepi Regular" w:hAnsi="Pepi Regular" w:cs="Arial"/>
          <w:b/>
          <w:szCs w:val="14"/>
        </w:rPr>
        <w:fldChar w:fldCharType="end"/>
      </w:r>
      <w:bookmarkEnd w:id="19"/>
    </w:p>
    <w:p w14:paraId="586E5F11" w14:textId="77777777" w:rsidR="009A4979" w:rsidRPr="00DC6E05" w:rsidRDefault="00484CB8" w:rsidP="009A497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leader="dot" w:pos="4820"/>
          <w:tab w:val="left" w:leader="dot" w:pos="8789"/>
        </w:tabs>
        <w:rPr>
          <w:rFonts w:ascii="Pepi Regular" w:hAnsi="Pepi Regular" w:cs="Arial"/>
          <w:sz w:val="24"/>
          <w:szCs w:val="24"/>
        </w:rPr>
      </w:pPr>
      <w:r w:rsidRPr="00DC6E05">
        <w:rPr>
          <w:rFonts w:ascii="Pepi Regular" w:hAnsi="Pepi Regular" w:cs="Arial"/>
        </w:rPr>
        <w:t>TÍMTO ŽÁDÁM</w:t>
      </w:r>
      <w:r w:rsidR="00FD5400" w:rsidRPr="00DC6E05">
        <w:rPr>
          <w:rFonts w:ascii="Pepi Regular" w:hAnsi="Pepi Regular" w:cs="Arial"/>
        </w:rPr>
        <w:t xml:space="preserve"> O POSKYTNUTÍ DOTACE</w:t>
      </w:r>
      <w:r w:rsidR="009A4979" w:rsidRPr="00DC6E05">
        <w:rPr>
          <w:rFonts w:ascii="Pepi Regular" w:hAnsi="Pepi Regular" w:cs="Arial"/>
        </w:rPr>
        <w:t xml:space="preserve"> V</w:t>
      </w:r>
      <w:r w:rsidR="00F47907" w:rsidRPr="00DC6E05">
        <w:rPr>
          <w:rFonts w:ascii="Pepi Regular" w:hAnsi="Pepi Regular" w:cs="Arial"/>
        </w:rPr>
        <w:t xml:space="preserve"> CELKOVÉ</w:t>
      </w:r>
      <w:r w:rsidR="009A4979" w:rsidRPr="00DC6E05">
        <w:rPr>
          <w:rFonts w:ascii="Pepi Regular" w:hAnsi="Pepi Regular" w:cs="Arial"/>
        </w:rPr>
        <w:t xml:space="preserve"> VÝŠI</w:t>
      </w:r>
      <w:r w:rsidR="00F47907" w:rsidRPr="00DC6E05">
        <w:rPr>
          <w:rFonts w:ascii="Pepi Regular" w:hAnsi="Pepi Regular" w:cs="Arial"/>
        </w:rPr>
        <w:t>…………………….</w:t>
      </w:r>
      <w:r w:rsidR="009A4979" w:rsidRPr="00DC6E05">
        <w:rPr>
          <w:rFonts w:ascii="Pepi Regular" w:hAnsi="Pepi Regular" w:cs="Arial"/>
        </w:rPr>
        <w:t>…………………….……. Kč</w:t>
      </w:r>
      <w:r w:rsidR="00F47907" w:rsidRPr="00DC6E05">
        <w:rPr>
          <w:rFonts w:ascii="Pepi Regular" w:hAnsi="Pepi Regular" w:cs="Arial"/>
        </w:rPr>
        <w:t>,</w:t>
      </w:r>
    </w:p>
    <w:p w14:paraId="1D41F59B" w14:textId="77777777" w:rsidR="009A4979" w:rsidRPr="00DC6E05" w:rsidRDefault="00CE65B1" w:rsidP="009A497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leader="dot" w:pos="4820"/>
          <w:tab w:val="left" w:leader="dot" w:pos="8789"/>
        </w:tabs>
        <w:rPr>
          <w:rFonts w:ascii="Pepi Regular" w:hAnsi="Pepi Regular" w:cs="Arial"/>
          <w:sz w:val="16"/>
          <w:szCs w:val="16"/>
        </w:rPr>
      </w:pPr>
      <w:r w:rsidRPr="00DC6E05">
        <w:rPr>
          <w:rFonts w:ascii="Pepi Regular" w:hAnsi="Pepi Regular" w:cs="Arial"/>
          <w:sz w:val="16"/>
          <w:szCs w:val="16"/>
        </w:rPr>
        <w:t xml:space="preserve">                                                                   </w:t>
      </w:r>
      <w:r w:rsidR="00547120" w:rsidRPr="00DC6E05">
        <w:rPr>
          <w:rFonts w:ascii="Pepi Regular" w:hAnsi="Pepi Regular" w:cs="Arial"/>
          <w:sz w:val="16"/>
          <w:szCs w:val="16"/>
        </w:rPr>
        <w:t xml:space="preserve">   </w:t>
      </w:r>
      <w:r w:rsidR="00A14720" w:rsidRPr="00DC6E05">
        <w:rPr>
          <w:rFonts w:ascii="Pepi Regular" w:hAnsi="Pepi Regular" w:cs="Arial"/>
          <w:sz w:val="18"/>
          <w:szCs w:val="16"/>
        </w:rPr>
        <w:fldChar w:fldCharType="begin">
          <w:ffData>
            <w:name w:val="Text14"/>
            <w:enabled/>
            <w:calcOnExit w:val="0"/>
            <w:textInput>
              <w:type w:val="number"/>
            </w:textInput>
          </w:ffData>
        </w:fldChar>
      </w:r>
      <w:bookmarkStart w:id="20" w:name="Text14"/>
      <w:r w:rsidR="00A14720" w:rsidRPr="00DC6E05">
        <w:rPr>
          <w:rFonts w:ascii="Pepi Regular" w:hAnsi="Pepi Regular" w:cs="Arial"/>
          <w:sz w:val="18"/>
          <w:szCs w:val="16"/>
        </w:rPr>
        <w:instrText xml:space="preserve"> FORMTEXT </w:instrText>
      </w:r>
      <w:r w:rsidR="00A14720" w:rsidRPr="00DC6E05">
        <w:rPr>
          <w:rFonts w:ascii="Pepi Regular" w:hAnsi="Pepi Regular" w:cs="Arial"/>
          <w:sz w:val="18"/>
          <w:szCs w:val="16"/>
        </w:rPr>
      </w:r>
      <w:r w:rsidR="00A14720" w:rsidRPr="00DC6E05">
        <w:rPr>
          <w:rFonts w:ascii="Pepi Regular" w:hAnsi="Pepi Regular" w:cs="Arial"/>
          <w:sz w:val="18"/>
          <w:szCs w:val="16"/>
        </w:rPr>
        <w:fldChar w:fldCharType="separate"/>
      </w:r>
      <w:r w:rsidR="00A14720" w:rsidRPr="00DC6E05">
        <w:rPr>
          <w:rFonts w:ascii="Pepi Regular" w:hAnsi="Pepi Regular" w:cs="Arial"/>
          <w:noProof/>
          <w:sz w:val="18"/>
          <w:szCs w:val="16"/>
        </w:rPr>
        <w:t> </w:t>
      </w:r>
      <w:r w:rsidR="00A14720" w:rsidRPr="00DC6E05">
        <w:rPr>
          <w:rFonts w:ascii="Pepi Regular" w:hAnsi="Pepi Regular" w:cs="Arial"/>
          <w:noProof/>
          <w:sz w:val="18"/>
          <w:szCs w:val="16"/>
        </w:rPr>
        <w:t> </w:t>
      </w:r>
      <w:r w:rsidR="00A14720" w:rsidRPr="00DC6E05">
        <w:rPr>
          <w:rFonts w:ascii="Pepi Regular" w:hAnsi="Pepi Regular" w:cs="Arial"/>
          <w:noProof/>
          <w:sz w:val="18"/>
          <w:szCs w:val="16"/>
        </w:rPr>
        <w:t> </w:t>
      </w:r>
      <w:r w:rsidR="00A14720" w:rsidRPr="00DC6E05">
        <w:rPr>
          <w:rFonts w:ascii="Pepi Regular" w:hAnsi="Pepi Regular" w:cs="Arial"/>
          <w:noProof/>
          <w:sz w:val="18"/>
          <w:szCs w:val="16"/>
        </w:rPr>
        <w:t> </w:t>
      </w:r>
      <w:r w:rsidR="00A14720" w:rsidRPr="00DC6E05">
        <w:rPr>
          <w:rFonts w:ascii="Pepi Regular" w:hAnsi="Pepi Regular" w:cs="Arial"/>
          <w:noProof/>
          <w:sz w:val="18"/>
          <w:szCs w:val="16"/>
        </w:rPr>
        <w:t> </w:t>
      </w:r>
      <w:r w:rsidR="00A14720" w:rsidRPr="00DC6E05">
        <w:rPr>
          <w:rFonts w:ascii="Pepi Regular" w:hAnsi="Pepi Regular" w:cs="Arial"/>
          <w:sz w:val="18"/>
          <w:szCs w:val="16"/>
        </w:rPr>
        <w:fldChar w:fldCharType="end"/>
      </w:r>
      <w:bookmarkEnd w:id="20"/>
    </w:p>
    <w:p w14:paraId="0677FA67" w14:textId="77777777" w:rsidR="009A4979" w:rsidRPr="00DC6E05" w:rsidRDefault="009A4979" w:rsidP="009A497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leader="dot" w:pos="4820"/>
          <w:tab w:val="left" w:leader="dot" w:pos="8789"/>
        </w:tabs>
        <w:rPr>
          <w:rFonts w:ascii="Pepi Regular" w:hAnsi="Pepi Regular" w:cs="Arial"/>
        </w:rPr>
      </w:pPr>
      <w:r w:rsidRPr="00DC6E05">
        <w:rPr>
          <w:rFonts w:ascii="Pepi Regular" w:hAnsi="Pepi Regular" w:cs="Arial"/>
        </w:rPr>
        <w:t>požadovaná částka odpovídá    …</w:t>
      </w:r>
      <w:r w:rsidR="00E56C2F" w:rsidRPr="00DC6E05">
        <w:rPr>
          <w:rFonts w:ascii="Pepi Regular" w:hAnsi="Pepi Regular" w:cs="Arial"/>
        </w:rPr>
        <w:t>…..</w:t>
      </w:r>
      <w:r w:rsidRPr="00DC6E05">
        <w:rPr>
          <w:rFonts w:ascii="Pepi Regular" w:hAnsi="Pepi Regular" w:cs="Arial"/>
        </w:rPr>
        <w:t>….</w:t>
      </w:r>
      <w:r w:rsidR="002A235B" w:rsidRPr="00DC6E05">
        <w:rPr>
          <w:rFonts w:ascii="Pepi Regular" w:hAnsi="Pepi Regular" w:cs="Arial"/>
        </w:rPr>
        <w:t xml:space="preserve">  % předpokládaných nákladů</w:t>
      </w:r>
      <w:r w:rsidR="00F47907" w:rsidRPr="00DC6E05">
        <w:rPr>
          <w:rFonts w:ascii="Pepi Regular" w:hAnsi="Pepi Regular" w:cs="Arial"/>
        </w:rPr>
        <w:t xml:space="preserve"> na činnost / akci.</w:t>
      </w:r>
      <w:r w:rsidRPr="00DC6E05">
        <w:rPr>
          <w:rFonts w:ascii="Pepi Regular" w:hAnsi="Pepi Regular" w:cs="Arial"/>
        </w:rPr>
        <w:t xml:space="preserve"> </w:t>
      </w:r>
    </w:p>
    <w:p w14:paraId="43CDF2A5" w14:textId="77777777" w:rsidR="008E2BA8" w:rsidRPr="00DC6E05" w:rsidRDefault="008E2BA8" w:rsidP="009A497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leader="dot" w:pos="4820"/>
          <w:tab w:val="left" w:leader="dot" w:pos="8789"/>
        </w:tabs>
        <w:rPr>
          <w:rFonts w:ascii="Pepi Regular" w:hAnsi="Pepi Regular" w:cs="Arial"/>
        </w:rPr>
      </w:pPr>
    </w:p>
    <w:p w14:paraId="4EE28ABE" w14:textId="77777777" w:rsidR="008E2BA8" w:rsidRPr="00DC6E05" w:rsidRDefault="00F47907" w:rsidP="00F4790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leader="dot" w:pos="4820"/>
          <w:tab w:val="left" w:leader="dot" w:pos="8789"/>
        </w:tabs>
        <w:jc w:val="both"/>
        <w:rPr>
          <w:rFonts w:ascii="Pepi Regular" w:hAnsi="Pepi Regular" w:cs="Arial"/>
          <w:b/>
        </w:rPr>
      </w:pPr>
      <w:r w:rsidRPr="00DC6E05">
        <w:rPr>
          <w:rFonts w:ascii="Pepi Regular" w:hAnsi="Pepi Regular" w:cs="Arial"/>
          <w:b/>
        </w:rPr>
        <w:t>(</w:t>
      </w:r>
      <w:r w:rsidR="008E2BA8" w:rsidRPr="00DC6E05">
        <w:rPr>
          <w:rFonts w:ascii="Pepi Regular" w:hAnsi="Pepi Regular" w:cs="Arial"/>
          <w:b/>
        </w:rPr>
        <w:t>pokud se žádá na činnost i akci, je nutno rozdělit výši požadované dotace a % přepokládaných nákladů</w:t>
      </w:r>
      <w:r w:rsidRPr="00DC6E05">
        <w:rPr>
          <w:rFonts w:ascii="Pepi Regular" w:hAnsi="Pepi Regular" w:cs="Arial"/>
          <w:b/>
        </w:rPr>
        <w:t xml:space="preserve"> samostatně - </w:t>
      </w:r>
      <w:r w:rsidR="008E2BA8" w:rsidRPr="00DC6E05">
        <w:rPr>
          <w:rFonts w:ascii="Pepi Regular" w:hAnsi="Pepi Regular" w:cs="Arial"/>
          <w:b/>
        </w:rPr>
        <w:t>možno přílohou</w:t>
      </w:r>
      <w:r w:rsidRPr="00DC6E05">
        <w:rPr>
          <w:rFonts w:ascii="Pepi Regular" w:hAnsi="Pepi Regular" w:cs="Arial"/>
          <w:b/>
        </w:rPr>
        <w:t>)</w:t>
      </w:r>
    </w:p>
    <w:p w14:paraId="63F17CF4" w14:textId="77777777" w:rsidR="00FE1511" w:rsidRPr="00DC6E05" w:rsidRDefault="00FE1511" w:rsidP="00F4790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leader="dot" w:pos="4820"/>
          <w:tab w:val="left" w:leader="dot" w:pos="8789"/>
        </w:tabs>
        <w:rPr>
          <w:rFonts w:ascii="Pepi Regular" w:hAnsi="Pepi Regular" w:cs="Arial"/>
          <w:szCs w:val="24"/>
        </w:rPr>
      </w:pPr>
    </w:p>
    <w:p w14:paraId="425385FD" w14:textId="77777777" w:rsidR="001D454A" w:rsidRPr="00DC6E05" w:rsidRDefault="001D454A" w:rsidP="001D454A">
      <w:pPr>
        <w:tabs>
          <w:tab w:val="left" w:leader="dot" w:pos="4820"/>
          <w:tab w:val="left" w:leader="dot" w:pos="8789"/>
        </w:tabs>
        <w:rPr>
          <w:rFonts w:ascii="Pepi Regular" w:hAnsi="Pepi Regular" w:cs="Arial"/>
          <w:b/>
          <w:bCs/>
        </w:rPr>
      </w:pPr>
    </w:p>
    <w:p w14:paraId="19482396" w14:textId="77777777" w:rsidR="001D454A" w:rsidRPr="00DC6E05" w:rsidRDefault="001D454A" w:rsidP="001D454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leader="dot" w:pos="4820"/>
          <w:tab w:val="left" w:leader="dot" w:pos="8789"/>
        </w:tabs>
        <w:rPr>
          <w:rFonts w:ascii="Pepi Regular" w:hAnsi="Pepi Regular" w:cs="Arial"/>
          <w:b/>
          <w:bCs/>
          <w:sz w:val="16"/>
          <w:szCs w:val="16"/>
        </w:rPr>
      </w:pPr>
    </w:p>
    <w:p w14:paraId="7F8A01D0" w14:textId="77777777" w:rsidR="001D454A" w:rsidRPr="00DC6E05" w:rsidRDefault="001D454A" w:rsidP="001D454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leader="dot" w:pos="4820"/>
          <w:tab w:val="left" w:leader="dot" w:pos="8789"/>
        </w:tabs>
        <w:rPr>
          <w:rFonts w:ascii="Pepi Regular" w:hAnsi="Pepi Regular" w:cs="Arial"/>
        </w:rPr>
      </w:pPr>
      <w:r w:rsidRPr="00DC6E05">
        <w:rPr>
          <w:rFonts w:ascii="Pepi Regular" w:hAnsi="Pepi Regular" w:cs="Arial"/>
        </w:rPr>
        <w:t>Název akce(-í) / činnosti:</w:t>
      </w:r>
      <w:r w:rsidR="00CE65B1" w:rsidRPr="00DC6E05">
        <w:rPr>
          <w:rFonts w:ascii="Pepi Regular" w:hAnsi="Pepi Regular" w:cs="Arial"/>
        </w:rPr>
        <w:t xml:space="preserve"> </w:t>
      </w:r>
      <w:r w:rsidR="00CE65B1" w:rsidRPr="00DC6E05">
        <w:rPr>
          <w:rFonts w:ascii="Pepi Regular" w:hAnsi="Pepi Regular" w:cs="Arial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21" w:name="Text15"/>
      <w:r w:rsidR="00CE65B1" w:rsidRPr="00DC6E05">
        <w:rPr>
          <w:rFonts w:ascii="Pepi Regular" w:hAnsi="Pepi Regular" w:cs="Arial"/>
        </w:rPr>
        <w:instrText xml:space="preserve"> FORMTEXT </w:instrText>
      </w:r>
      <w:r w:rsidR="00CE65B1" w:rsidRPr="00DC6E05">
        <w:rPr>
          <w:rFonts w:ascii="Pepi Regular" w:hAnsi="Pepi Regular" w:cs="Arial"/>
        </w:rPr>
      </w:r>
      <w:r w:rsidR="00CE65B1" w:rsidRPr="00DC6E05">
        <w:rPr>
          <w:rFonts w:ascii="Pepi Regular" w:hAnsi="Pepi Regular" w:cs="Arial"/>
        </w:rPr>
        <w:fldChar w:fldCharType="separate"/>
      </w:r>
      <w:r w:rsidR="0076534D" w:rsidRPr="00DC6E05">
        <w:rPr>
          <w:rFonts w:ascii="Pepi Regular" w:hAnsi="Pepi Regular" w:cs="Arial"/>
          <w:noProof/>
        </w:rPr>
        <w:t> </w:t>
      </w:r>
      <w:r w:rsidR="0076534D" w:rsidRPr="00DC6E05">
        <w:rPr>
          <w:rFonts w:ascii="Pepi Regular" w:hAnsi="Pepi Regular" w:cs="Arial"/>
          <w:noProof/>
        </w:rPr>
        <w:t> </w:t>
      </w:r>
      <w:r w:rsidR="0076534D" w:rsidRPr="00DC6E05">
        <w:rPr>
          <w:rFonts w:ascii="Pepi Regular" w:hAnsi="Pepi Regular" w:cs="Arial"/>
          <w:noProof/>
        </w:rPr>
        <w:t> </w:t>
      </w:r>
      <w:r w:rsidR="0076534D" w:rsidRPr="00DC6E05">
        <w:rPr>
          <w:rFonts w:ascii="Pepi Regular" w:hAnsi="Pepi Regular" w:cs="Arial"/>
          <w:noProof/>
        </w:rPr>
        <w:t> </w:t>
      </w:r>
      <w:r w:rsidR="0076534D" w:rsidRPr="00DC6E05">
        <w:rPr>
          <w:rFonts w:ascii="Pepi Regular" w:hAnsi="Pepi Regular" w:cs="Arial"/>
          <w:noProof/>
        </w:rPr>
        <w:t> </w:t>
      </w:r>
      <w:r w:rsidR="00CE65B1" w:rsidRPr="00DC6E05">
        <w:rPr>
          <w:rFonts w:ascii="Pepi Regular" w:hAnsi="Pepi Regular" w:cs="Arial"/>
        </w:rPr>
        <w:fldChar w:fldCharType="end"/>
      </w:r>
      <w:bookmarkEnd w:id="21"/>
    </w:p>
    <w:p w14:paraId="6C747DF9" w14:textId="77777777" w:rsidR="001D454A" w:rsidRPr="00DC6E05" w:rsidRDefault="001D454A" w:rsidP="001D454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leader="dot" w:pos="4820"/>
          <w:tab w:val="left" w:leader="dot" w:pos="8789"/>
        </w:tabs>
        <w:rPr>
          <w:rFonts w:ascii="Pepi Regular" w:hAnsi="Pepi Regular" w:cs="Arial"/>
          <w:szCs w:val="24"/>
        </w:rPr>
      </w:pPr>
    </w:p>
    <w:p w14:paraId="4C11AB93" w14:textId="77777777" w:rsidR="001D454A" w:rsidRPr="00DC6E05" w:rsidRDefault="001D454A" w:rsidP="00531EA3">
      <w:pPr>
        <w:tabs>
          <w:tab w:val="left" w:leader="dot" w:pos="4820"/>
          <w:tab w:val="left" w:leader="dot" w:pos="8789"/>
        </w:tabs>
        <w:rPr>
          <w:rFonts w:ascii="Pepi Regular" w:hAnsi="Pepi Regular" w:cs="Arial"/>
          <w:b/>
          <w:bCs/>
        </w:rPr>
      </w:pPr>
    </w:p>
    <w:p w14:paraId="5CEFF274" w14:textId="77777777" w:rsidR="00547120" w:rsidRPr="00DC6E05" w:rsidRDefault="00547120" w:rsidP="00CE65B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leader="dot" w:pos="4820"/>
          <w:tab w:val="left" w:leader="dot" w:pos="8789"/>
        </w:tabs>
        <w:spacing w:line="0" w:lineRule="atLeast"/>
        <w:rPr>
          <w:rFonts w:ascii="Pepi Regular" w:hAnsi="Pepi Regular" w:cs="Arial"/>
          <w:b/>
          <w:bCs/>
          <w:sz w:val="6"/>
          <w:szCs w:val="16"/>
        </w:rPr>
      </w:pPr>
    </w:p>
    <w:p w14:paraId="7C3533FD" w14:textId="77777777" w:rsidR="00531EA3" w:rsidRPr="00DC6E05" w:rsidRDefault="00CE65B1" w:rsidP="00CE65B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leader="dot" w:pos="4820"/>
          <w:tab w:val="left" w:leader="dot" w:pos="8789"/>
        </w:tabs>
        <w:spacing w:line="0" w:lineRule="atLeast"/>
        <w:rPr>
          <w:rFonts w:ascii="Pepi Regular" w:hAnsi="Pepi Regular" w:cs="Arial"/>
          <w:b/>
          <w:bCs/>
          <w:sz w:val="16"/>
          <w:szCs w:val="16"/>
        </w:rPr>
      </w:pPr>
      <w:r w:rsidRPr="00DC6E05">
        <w:rPr>
          <w:rFonts w:ascii="Pepi Regular" w:hAnsi="Pepi Regular" w:cs="Arial"/>
          <w:b/>
          <w:bCs/>
          <w:sz w:val="16"/>
          <w:szCs w:val="16"/>
        </w:rPr>
        <w:t xml:space="preserve">                                                                       </w:t>
      </w:r>
      <w:r w:rsidR="00547120" w:rsidRPr="00DC6E05">
        <w:rPr>
          <w:rFonts w:ascii="Pepi Regular" w:hAnsi="Pepi Regular" w:cs="Arial"/>
          <w:b/>
          <w:bCs/>
          <w:sz w:val="16"/>
          <w:szCs w:val="16"/>
        </w:rPr>
        <w:t xml:space="preserve"> </w:t>
      </w:r>
      <w:r w:rsidRPr="00DC6E05">
        <w:rPr>
          <w:rFonts w:ascii="Pepi Regular" w:hAnsi="Pepi Regular" w:cs="Arial"/>
          <w:b/>
          <w:bCs/>
          <w:sz w:val="18"/>
          <w:szCs w:val="16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22" w:name="Text16"/>
      <w:r w:rsidRPr="00DC6E05">
        <w:rPr>
          <w:rFonts w:ascii="Pepi Regular" w:hAnsi="Pepi Regular" w:cs="Arial"/>
          <w:b/>
          <w:bCs/>
          <w:sz w:val="18"/>
          <w:szCs w:val="16"/>
        </w:rPr>
        <w:instrText xml:space="preserve"> FORMTEXT </w:instrText>
      </w:r>
      <w:r w:rsidRPr="00DC6E05">
        <w:rPr>
          <w:rFonts w:ascii="Pepi Regular" w:hAnsi="Pepi Regular" w:cs="Arial"/>
          <w:b/>
          <w:bCs/>
          <w:sz w:val="18"/>
          <w:szCs w:val="16"/>
        </w:rPr>
      </w:r>
      <w:r w:rsidRPr="00DC6E05">
        <w:rPr>
          <w:rFonts w:ascii="Pepi Regular" w:hAnsi="Pepi Regular" w:cs="Arial"/>
          <w:b/>
          <w:bCs/>
          <w:sz w:val="18"/>
          <w:szCs w:val="16"/>
        </w:rPr>
        <w:fldChar w:fldCharType="separate"/>
      </w:r>
      <w:r w:rsidR="0076534D" w:rsidRPr="00DC6E05">
        <w:rPr>
          <w:rFonts w:ascii="Pepi Regular" w:hAnsi="Pepi Regular" w:cs="Arial"/>
          <w:b/>
          <w:bCs/>
          <w:noProof/>
          <w:sz w:val="18"/>
          <w:szCs w:val="16"/>
        </w:rPr>
        <w:t> </w:t>
      </w:r>
      <w:r w:rsidR="0076534D" w:rsidRPr="00DC6E05">
        <w:rPr>
          <w:rFonts w:ascii="Pepi Regular" w:hAnsi="Pepi Regular" w:cs="Arial"/>
          <w:b/>
          <w:bCs/>
          <w:noProof/>
          <w:sz w:val="18"/>
          <w:szCs w:val="16"/>
        </w:rPr>
        <w:t> </w:t>
      </w:r>
      <w:r w:rsidR="0076534D" w:rsidRPr="00DC6E05">
        <w:rPr>
          <w:rFonts w:ascii="Pepi Regular" w:hAnsi="Pepi Regular" w:cs="Arial"/>
          <w:b/>
          <w:bCs/>
          <w:noProof/>
          <w:sz w:val="18"/>
          <w:szCs w:val="16"/>
        </w:rPr>
        <w:t> </w:t>
      </w:r>
      <w:r w:rsidR="0076534D" w:rsidRPr="00DC6E05">
        <w:rPr>
          <w:rFonts w:ascii="Pepi Regular" w:hAnsi="Pepi Regular" w:cs="Arial"/>
          <w:b/>
          <w:bCs/>
          <w:noProof/>
          <w:sz w:val="18"/>
          <w:szCs w:val="16"/>
        </w:rPr>
        <w:t> </w:t>
      </w:r>
      <w:r w:rsidR="0076534D" w:rsidRPr="00DC6E05">
        <w:rPr>
          <w:rFonts w:ascii="Pepi Regular" w:hAnsi="Pepi Regular" w:cs="Arial"/>
          <w:b/>
          <w:bCs/>
          <w:noProof/>
          <w:sz w:val="18"/>
          <w:szCs w:val="16"/>
        </w:rPr>
        <w:t> </w:t>
      </w:r>
      <w:r w:rsidRPr="00DC6E05">
        <w:rPr>
          <w:rFonts w:ascii="Pepi Regular" w:hAnsi="Pepi Regular" w:cs="Arial"/>
          <w:b/>
          <w:bCs/>
          <w:sz w:val="18"/>
          <w:szCs w:val="16"/>
        </w:rPr>
        <w:fldChar w:fldCharType="end"/>
      </w:r>
      <w:bookmarkEnd w:id="22"/>
      <w:r w:rsidRPr="00DC6E05">
        <w:rPr>
          <w:rFonts w:ascii="Pepi Regular" w:hAnsi="Pepi Regular" w:cs="Arial"/>
          <w:b/>
          <w:bCs/>
          <w:sz w:val="16"/>
          <w:szCs w:val="16"/>
        </w:rPr>
        <w:t xml:space="preserve">                                                       </w:t>
      </w:r>
      <w:r w:rsidRPr="00DC6E05">
        <w:rPr>
          <w:rFonts w:ascii="Pepi Regular" w:hAnsi="Pepi Regular" w:cs="Arial"/>
          <w:b/>
          <w:bCs/>
          <w:sz w:val="18"/>
          <w:szCs w:val="16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23" w:name="Text17"/>
      <w:r w:rsidRPr="00DC6E05">
        <w:rPr>
          <w:rFonts w:ascii="Pepi Regular" w:hAnsi="Pepi Regular" w:cs="Arial"/>
          <w:b/>
          <w:bCs/>
          <w:sz w:val="18"/>
          <w:szCs w:val="16"/>
        </w:rPr>
        <w:instrText xml:space="preserve"> FORMTEXT </w:instrText>
      </w:r>
      <w:r w:rsidRPr="00DC6E05">
        <w:rPr>
          <w:rFonts w:ascii="Pepi Regular" w:hAnsi="Pepi Regular" w:cs="Arial"/>
          <w:b/>
          <w:bCs/>
          <w:sz w:val="18"/>
          <w:szCs w:val="16"/>
        </w:rPr>
      </w:r>
      <w:r w:rsidRPr="00DC6E05">
        <w:rPr>
          <w:rFonts w:ascii="Pepi Regular" w:hAnsi="Pepi Regular" w:cs="Arial"/>
          <w:b/>
          <w:bCs/>
          <w:sz w:val="18"/>
          <w:szCs w:val="16"/>
        </w:rPr>
        <w:fldChar w:fldCharType="separate"/>
      </w:r>
      <w:r w:rsidR="0076534D" w:rsidRPr="00DC6E05">
        <w:rPr>
          <w:rFonts w:ascii="Pepi Regular" w:hAnsi="Pepi Regular" w:cs="Arial"/>
          <w:b/>
          <w:bCs/>
          <w:noProof/>
          <w:sz w:val="18"/>
          <w:szCs w:val="16"/>
        </w:rPr>
        <w:t> </w:t>
      </w:r>
      <w:r w:rsidR="0076534D" w:rsidRPr="00DC6E05">
        <w:rPr>
          <w:rFonts w:ascii="Pepi Regular" w:hAnsi="Pepi Regular" w:cs="Arial"/>
          <w:b/>
          <w:bCs/>
          <w:noProof/>
          <w:sz w:val="18"/>
          <w:szCs w:val="16"/>
        </w:rPr>
        <w:t> </w:t>
      </w:r>
      <w:r w:rsidR="0076534D" w:rsidRPr="00DC6E05">
        <w:rPr>
          <w:rFonts w:ascii="Pepi Regular" w:hAnsi="Pepi Regular" w:cs="Arial"/>
          <w:b/>
          <w:bCs/>
          <w:noProof/>
          <w:sz w:val="18"/>
          <w:szCs w:val="16"/>
        </w:rPr>
        <w:t> </w:t>
      </w:r>
      <w:r w:rsidR="0076534D" w:rsidRPr="00DC6E05">
        <w:rPr>
          <w:rFonts w:ascii="Pepi Regular" w:hAnsi="Pepi Regular" w:cs="Arial"/>
          <w:b/>
          <w:bCs/>
          <w:noProof/>
          <w:sz w:val="18"/>
          <w:szCs w:val="16"/>
        </w:rPr>
        <w:t> </w:t>
      </w:r>
      <w:r w:rsidR="0076534D" w:rsidRPr="00DC6E05">
        <w:rPr>
          <w:rFonts w:ascii="Pepi Regular" w:hAnsi="Pepi Regular" w:cs="Arial"/>
          <w:b/>
          <w:bCs/>
          <w:noProof/>
          <w:sz w:val="18"/>
          <w:szCs w:val="16"/>
        </w:rPr>
        <w:t> </w:t>
      </w:r>
      <w:r w:rsidRPr="00DC6E05">
        <w:rPr>
          <w:rFonts w:ascii="Pepi Regular" w:hAnsi="Pepi Regular" w:cs="Arial"/>
          <w:b/>
          <w:bCs/>
          <w:sz w:val="18"/>
          <w:szCs w:val="16"/>
        </w:rPr>
        <w:fldChar w:fldCharType="end"/>
      </w:r>
      <w:bookmarkEnd w:id="23"/>
    </w:p>
    <w:p w14:paraId="201867AC" w14:textId="77777777" w:rsidR="00531EA3" w:rsidRPr="00DC6E05" w:rsidRDefault="00F47907" w:rsidP="00CE65B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leader="dot" w:pos="4820"/>
          <w:tab w:val="left" w:leader="dot" w:pos="8789"/>
        </w:tabs>
        <w:spacing w:line="0" w:lineRule="atLeast"/>
        <w:rPr>
          <w:rFonts w:ascii="Pepi Regular" w:hAnsi="Pepi Regular" w:cs="Arial"/>
        </w:rPr>
      </w:pPr>
      <w:r w:rsidRPr="00DC6E05">
        <w:rPr>
          <w:rFonts w:ascii="Pepi Regular" w:hAnsi="Pepi Regular" w:cs="Arial"/>
        </w:rPr>
        <w:t>Termín realizace akce</w:t>
      </w:r>
      <w:r w:rsidR="00531EA3" w:rsidRPr="00DC6E05">
        <w:rPr>
          <w:rFonts w:ascii="Pepi Regular" w:hAnsi="Pepi Regular" w:cs="Arial"/>
        </w:rPr>
        <w:t xml:space="preserve">: </w:t>
      </w:r>
      <w:r w:rsidRPr="00DC6E05">
        <w:rPr>
          <w:rFonts w:ascii="Pepi Regular" w:hAnsi="Pepi Regular" w:cs="Arial"/>
        </w:rPr>
        <w:t xml:space="preserve">  zahájení:</w:t>
      </w:r>
      <w:r w:rsidR="00531EA3" w:rsidRPr="00DC6E05">
        <w:rPr>
          <w:rFonts w:ascii="Pepi Regular" w:hAnsi="Pepi Regular" w:cs="Arial"/>
        </w:rPr>
        <w:t xml:space="preserve"> …………………</w:t>
      </w:r>
      <w:r w:rsidRPr="00DC6E05">
        <w:rPr>
          <w:rFonts w:ascii="Pepi Regular" w:hAnsi="Pepi Regular" w:cs="Arial"/>
        </w:rPr>
        <w:t>……………</w:t>
      </w:r>
      <w:r w:rsidR="00531EA3" w:rsidRPr="00DC6E05">
        <w:rPr>
          <w:rFonts w:ascii="Pepi Regular" w:hAnsi="Pepi Regular" w:cs="Arial"/>
        </w:rPr>
        <w:t xml:space="preserve"> </w:t>
      </w:r>
      <w:r w:rsidRPr="00DC6E05">
        <w:rPr>
          <w:rFonts w:ascii="Pepi Regular" w:hAnsi="Pepi Regular" w:cs="Arial"/>
        </w:rPr>
        <w:t>ukončení:</w:t>
      </w:r>
      <w:r w:rsidR="00531EA3" w:rsidRPr="00DC6E05">
        <w:rPr>
          <w:rFonts w:ascii="Pepi Regular" w:hAnsi="Pepi Regular" w:cs="Arial"/>
        </w:rPr>
        <w:t xml:space="preserve"> …………………………</w:t>
      </w:r>
      <w:r w:rsidRPr="00DC6E05">
        <w:rPr>
          <w:rFonts w:ascii="Pepi Regular" w:hAnsi="Pepi Regular" w:cs="Arial"/>
        </w:rPr>
        <w:t>………….</w:t>
      </w:r>
    </w:p>
    <w:p w14:paraId="634E0793" w14:textId="77777777" w:rsidR="00531EA3" w:rsidRPr="00DC6E05" w:rsidRDefault="00531EA3" w:rsidP="00CE65B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leader="dot" w:pos="4820"/>
          <w:tab w:val="left" w:leader="dot" w:pos="8789"/>
        </w:tabs>
        <w:spacing w:line="0" w:lineRule="atLeast"/>
        <w:rPr>
          <w:rFonts w:ascii="Pepi Regular" w:hAnsi="Pepi Regular" w:cs="Arial"/>
          <w:szCs w:val="24"/>
        </w:rPr>
      </w:pPr>
    </w:p>
    <w:p w14:paraId="4385874A" w14:textId="77777777" w:rsidR="009A4979" w:rsidRPr="00DC6E05" w:rsidRDefault="009A4979" w:rsidP="009A49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89"/>
        </w:tabs>
        <w:rPr>
          <w:rFonts w:ascii="Pepi Regular" w:hAnsi="Pepi Regular" w:cs="Arial"/>
          <w:sz w:val="16"/>
        </w:rPr>
      </w:pPr>
    </w:p>
    <w:p w14:paraId="74A40981" w14:textId="77777777" w:rsidR="009A4979" w:rsidRPr="00DC6E05" w:rsidRDefault="00B636A3" w:rsidP="009A49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89"/>
        </w:tabs>
        <w:rPr>
          <w:rFonts w:ascii="Pepi Regular" w:hAnsi="Pepi Regular" w:cs="Arial"/>
        </w:rPr>
      </w:pPr>
      <w:r w:rsidRPr="00DC6E05">
        <w:rPr>
          <w:rFonts w:ascii="Pepi Regular" w:hAnsi="Pepi Regular" w:cs="Arial"/>
        </w:rPr>
        <w:t>Účel využití dotace</w:t>
      </w:r>
      <w:r w:rsidR="00531EA3" w:rsidRPr="00DC6E05">
        <w:rPr>
          <w:rFonts w:ascii="Pepi Regular" w:hAnsi="Pepi Regular" w:cs="Arial"/>
        </w:rPr>
        <w:t xml:space="preserve"> (možno přílohou)</w:t>
      </w:r>
      <w:r w:rsidR="00484CB8" w:rsidRPr="00DC6E05">
        <w:rPr>
          <w:rFonts w:ascii="Pepi Regular" w:hAnsi="Pepi Regular" w:cs="Arial"/>
        </w:rPr>
        <w:t>:</w:t>
      </w:r>
    </w:p>
    <w:p w14:paraId="540DA215" w14:textId="77777777" w:rsidR="009A4979" w:rsidRPr="00DC6E05" w:rsidRDefault="009A4979" w:rsidP="009A49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89"/>
        </w:tabs>
        <w:rPr>
          <w:rFonts w:ascii="Pepi Regular" w:hAnsi="Pepi Regular" w:cs="Arial"/>
          <w:i/>
          <w:sz w:val="14"/>
          <w:szCs w:val="14"/>
        </w:rPr>
      </w:pPr>
      <w:r w:rsidRPr="00DC6E05">
        <w:rPr>
          <w:rFonts w:ascii="Pepi Regular" w:hAnsi="Pepi Regular" w:cs="Arial"/>
          <w:bCs/>
          <w:i/>
          <w:sz w:val="14"/>
          <w:szCs w:val="14"/>
        </w:rPr>
        <w:t>(popis</w:t>
      </w:r>
      <w:r w:rsidR="002A235B" w:rsidRPr="00DC6E05">
        <w:rPr>
          <w:rFonts w:ascii="Pepi Regular" w:hAnsi="Pepi Regular" w:cs="Arial"/>
          <w:bCs/>
          <w:i/>
          <w:sz w:val="14"/>
          <w:szCs w:val="14"/>
        </w:rPr>
        <w:t>,</w:t>
      </w:r>
      <w:r w:rsidR="00B636A3" w:rsidRPr="00DC6E05">
        <w:rPr>
          <w:rFonts w:ascii="Pepi Regular" w:hAnsi="Pepi Regular" w:cs="Arial"/>
          <w:bCs/>
          <w:i/>
          <w:sz w:val="14"/>
          <w:szCs w:val="14"/>
        </w:rPr>
        <w:t xml:space="preserve"> </w:t>
      </w:r>
      <w:r w:rsidR="00D97E1C" w:rsidRPr="00DC6E05">
        <w:rPr>
          <w:rFonts w:ascii="Pepi Regular" w:hAnsi="Pepi Regular" w:cs="Arial"/>
          <w:bCs/>
          <w:i/>
          <w:sz w:val="14"/>
          <w:szCs w:val="14"/>
        </w:rPr>
        <w:t>místo konání,</w:t>
      </w:r>
      <w:r w:rsidR="002A235B" w:rsidRPr="00DC6E05">
        <w:rPr>
          <w:rFonts w:ascii="Pepi Regular" w:hAnsi="Pepi Regular" w:cs="Arial"/>
          <w:bCs/>
          <w:i/>
          <w:sz w:val="14"/>
          <w:szCs w:val="14"/>
        </w:rPr>
        <w:t xml:space="preserve"> cílové skupiny</w:t>
      </w:r>
      <w:r w:rsidR="00B636A3" w:rsidRPr="00DC6E05">
        <w:rPr>
          <w:rFonts w:ascii="Pepi Regular" w:hAnsi="Pepi Regular" w:cs="Arial"/>
          <w:bCs/>
          <w:i/>
          <w:sz w:val="14"/>
          <w:szCs w:val="14"/>
        </w:rPr>
        <w:t>, způsob realizace</w:t>
      </w:r>
      <w:r w:rsidRPr="00DC6E05">
        <w:rPr>
          <w:rFonts w:ascii="Pepi Regular" w:hAnsi="Pepi Regular" w:cs="Arial"/>
          <w:bCs/>
          <w:i/>
          <w:sz w:val="14"/>
          <w:szCs w:val="14"/>
        </w:rPr>
        <w:t>)</w:t>
      </w:r>
    </w:p>
    <w:p w14:paraId="2A0FE229" w14:textId="77777777" w:rsidR="009A4979" w:rsidRPr="00DC6E05" w:rsidRDefault="009A4979" w:rsidP="009A49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89"/>
        </w:tabs>
        <w:rPr>
          <w:rFonts w:ascii="Pepi Regular" w:hAnsi="Pepi Regular" w:cs="Arial"/>
          <w:b/>
          <w:bCs/>
          <w:sz w:val="12"/>
        </w:rPr>
      </w:pPr>
    </w:p>
    <w:p w14:paraId="3E641344" w14:textId="4B13A869" w:rsidR="003038BB" w:rsidRPr="00DC6E05" w:rsidRDefault="003038BB" w:rsidP="009A49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89"/>
        </w:tabs>
        <w:rPr>
          <w:rFonts w:ascii="Pepi Regular" w:hAnsi="Pepi Regular" w:cs="Arial"/>
          <w:bCs/>
        </w:rPr>
      </w:pPr>
      <w:r w:rsidRPr="00DC6E05">
        <w:rPr>
          <w:rFonts w:ascii="Pepi Regular" w:hAnsi="Pepi Regular" w:cs="Arial"/>
          <w:bCs/>
        </w:rPr>
        <w:fldChar w:fldCharType="begin">
          <w:ffData>
            <w:name w:val="Text18"/>
            <w:enabled/>
            <w:calcOnExit w:val="0"/>
            <w:textInput/>
          </w:ffData>
        </w:fldChar>
      </w:r>
      <w:bookmarkStart w:id="24" w:name="Text18"/>
      <w:r w:rsidRPr="00DC6E05">
        <w:rPr>
          <w:rFonts w:ascii="Pepi Regular" w:hAnsi="Pepi Regular" w:cs="Arial"/>
          <w:bCs/>
        </w:rPr>
        <w:instrText xml:space="preserve"> FORMTEXT </w:instrText>
      </w:r>
      <w:r w:rsidRPr="00DC6E05">
        <w:rPr>
          <w:rFonts w:ascii="Pepi Regular" w:hAnsi="Pepi Regular" w:cs="Arial"/>
          <w:bCs/>
        </w:rPr>
      </w:r>
      <w:r w:rsidRPr="00DC6E05">
        <w:rPr>
          <w:rFonts w:ascii="Pepi Regular" w:hAnsi="Pepi Regular" w:cs="Arial"/>
          <w:bCs/>
        </w:rPr>
        <w:fldChar w:fldCharType="separate"/>
      </w:r>
      <w:r w:rsidR="00A47038">
        <w:rPr>
          <w:rFonts w:ascii="Pepi Regular" w:hAnsi="Pepi Regular" w:cs="Arial"/>
          <w:bCs/>
          <w:noProof/>
        </w:rPr>
        <w:t> </w:t>
      </w:r>
      <w:r w:rsidR="00A47038">
        <w:rPr>
          <w:rFonts w:ascii="Pepi Regular" w:hAnsi="Pepi Regular" w:cs="Arial"/>
          <w:bCs/>
          <w:noProof/>
        </w:rPr>
        <w:t> </w:t>
      </w:r>
      <w:r w:rsidR="00A47038">
        <w:rPr>
          <w:rFonts w:ascii="Pepi Regular" w:hAnsi="Pepi Regular" w:cs="Arial"/>
          <w:bCs/>
          <w:noProof/>
        </w:rPr>
        <w:t> </w:t>
      </w:r>
      <w:r w:rsidR="00A47038">
        <w:rPr>
          <w:rFonts w:ascii="Pepi Regular" w:hAnsi="Pepi Regular" w:cs="Arial"/>
          <w:bCs/>
          <w:noProof/>
        </w:rPr>
        <w:t> </w:t>
      </w:r>
      <w:r w:rsidR="00A47038">
        <w:rPr>
          <w:rFonts w:ascii="Pepi Regular" w:hAnsi="Pepi Regular" w:cs="Arial"/>
          <w:bCs/>
          <w:noProof/>
        </w:rPr>
        <w:t> </w:t>
      </w:r>
      <w:r w:rsidRPr="00DC6E05">
        <w:rPr>
          <w:rFonts w:ascii="Pepi Regular" w:hAnsi="Pepi Regular" w:cs="Arial"/>
          <w:bCs/>
        </w:rPr>
        <w:fldChar w:fldCharType="end"/>
      </w:r>
      <w:bookmarkEnd w:id="24"/>
    </w:p>
    <w:p w14:paraId="2043DF69" w14:textId="77777777" w:rsidR="00FE1511" w:rsidRPr="00DC6E05" w:rsidRDefault="00FE1511" w:rsidP="009A49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89"/>
        </w:tabs>
        <w:rPr>
          <w:rFonts w:ascii="Pepi Regular" w:hAnsi="Pepi Regular" w:cs="Arial"/>
          <w:b/>
          <w:bCs/>
        </w:rPr>
      </w:pPr>
    </w:p>
    <w:p w14:paraId="66DE9276" w14:textId="77777777" w:rsidR="00FE1511" w:rsidRPr="00DC6E05" w:rsidRDefault="00FE1511" w:rsidP="009A49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89"/>
        </w:tabs>
        <w:rPr>
          <w:rFonts w:ascii="Pepi Regular" w:hAnsi="Pepi Regular" w:cs="Arial"/>
          <w:b/>
          <w:bCs/>
        </w:rPr>
      </w:pPr>
    </w:p>
    <w:p w14:paraId="03A5B879" w14:textId="77777777" w:rsidR="001D454A" w:rsidRPr="00DC6E05" w:rsidRDefault="001D454A" w:rsidP="009A49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89"/>
        </w:tabs>
        <w:rPr>
          <w:rFonts w:ascii="Pepi Regular" w:hAnsi="Pepi Regular" w:cs="Arial"/>
          <w:b/>
          <w:bCs/>
        </w:rPr>
      </w:pPr>
    </w:p>
    <w:p w14:paraId="07A2BA40" w14:textId="77777777" w:rsidR="001D454A" w:rsidRDefault="001D454A" w:rsidP="009A49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89"/>
        </w:tabs>
        <w:rPr>
          <w:rFonts w:ascii="Pepi Regular" w:hAnsi="Pepi Regular" w:cs="Arial"/>
          <w:b/>
          <w:bCs/>
        </w:rPr>
      </w:pPr>
    </w:p>
    <w:p w14:paraId="423B59BC" w14:textId="77777777" w:rsidR="00B16748" w:rsidRPr="00DC6E05" w:rsidRDefault="00B16748" w:rsidP="009A49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89"/>
        </w:tabs>
        <w:rPr>
          <w:rFonts w:ascii="Pepi Regular" w:hAnsi="Pepi Regular" w:cs="Arial"/>
          <w:b/>
          <w:bCs/>
        </w:rPr>
      </w:pPr>
    </w:p>
    <w:p w14:paraId="08CFD6E3" w14:textId="77777777" w:rsidR="001D454A" w:rsidRPr="00DC6E05" w:rsidRDefault="001D454A" w:rsidP="009A49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89"/>
        </w:tabs>
        <w:rPr>
          <w:rFonts w:ascii="Pepi Regular" w:hAnsi="Pepi Regular" w:cs="Arial"/>
          <w:b/>
          <w:bCs/>
        </w:rPr>
      </w:pPr>
    </w:p>
    <w:p w14:paraId="28736755" w14:textId="77777777" w:rsidR="001D454A" w:rsidRPr="00DC6E05" w:rsidRDefault="001D454A" w:rsidP="009A49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89"/>
        </w:tabs>
        <w:rPr>
          <w:rFonts w:ascii="Pepi Regular" w:hAnsi="Pepi Regular" w:cs="Arial"/>
          <w:b/>
          <w:bCs/>
        </w:rPr>
      </w:pPr>
    </w:p>
    <w:p w14:paraId="6E4FE970" w14:textId="77777777" w:rsidR="00FE1511" w:rsidRPr="00DC6E05" w:rsidRDefault="00FE1511" w:rsidP="009A49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89"/>
        </w:tabs>
        <w:rPr>
          <w:rFonts w:ascii="Pepi Regular" w:hAnsi="Pepi Regular" w:cs="Arial"/>
          <w:b/>
          <w:bCs/>
        </w:rPr>
      </w:pPr>
    </w:p>
    <w:p w14:paraId="0ABB6B6C" w14:textId="77777777" w:rsidR="00E56C2F" w:rsidRPr="00DC6E05" w:rsidRDefault="00E56C2F" w:rsidP="009A49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89"/>
        </w:tabs>
        <w:rPr>
          <w:rFonts w:ascii="Pepi Regular" w:hAnsi="Pepi Regular" w:cs="Arial"/>
          <w:b/>
          <w:bCs/>
        </w:rPr>
      </w:pPr>
    </w:p>
    <w:p w14:paraId="5314B9EB" w14:textId="77777777" w:rsidR="001D454A" w:rsidRPr="00DC6E05" w:rsidRDefault="001D454A" w:rsidP="009A49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89"/>
        </w:tabs>
        <w:rPr>
          <w:rFonts w:ascii="Pepi Regular" w:hAnsi="Pepi Regular" w:cs="Arial"/>
          <w:b/>
          <w:bCs/>
        </w:rPr>
      </w:pPr>
    </w:p>
    <w:p w14:paraId="5D2D423D" w14:textId="77777777" w:rsidR="00E56C2F" w:rsidRPr="00DC6E05" w:rsidRDefault="00E56C2F" w:rsidP="009A49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89"/>
        </w:tabs>
        <w:rPr>
          <w:rFonts w:ascii="Pepi Regular" w:hAnsi="Pepi Regular" w:cs="Arial"/>
          <w:b/>
          <w:bCs/>
        </w:rPr>
      </w:pPr>
    </w:p>
    <w:p w14:paraId="2C52FE25" w14:textId="77777777" w:rsidR="003368F0" w:rsidRPr="00DC6E05" w:rsidRDefault="003368F0" w:rsidP="009A49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789"/>
        </w:tabs>
        <w:rPr>
          <w:rFonts w:ascii="Pepi Regular" w:hAnsi="Pepi Regular" w:cs="Arial"/>
          <w:b/>
          <w:bCs/>
        </w:rPr>
      </w:pPr>
    </w:p>
    <w:p w14:paraId="06EC9F12" w14:textId="77777777" w:rsidR="00FE1511" w:rsidRPr="00DC6E05" w:rsidRDefault="00FE1511" w:rsidP="00FE1511">
      <w:pPr>
        <w:tabs>
          <w:tab w:val="left" w:leader="dot" w:pos="8789"/>
        </w:tabs>
        <w:rPr>
          <w:rFonts w:ascii="Pepi Regular" w:hAnsi="Pepi Regular" w:cs="Arial"/>
          <w:b/>
          <w:bCs/>
        </w:rPr>
      </w:pPr>
      <w:r w:rsidRPr="00DC6E05">
        <w:rPr>
          <w:rFonts w:ascii="Pepi Regular" w:hAnsi="Pepi Regular" w:cs="Arial"/>
          <w:b/>
          <w:bCs/>
        </w:rPr>
        <w:t xml:space="preserve">                                                                                                                            </w:t>
      </w:r>
    </w:p>
    <w:p w14:paraId="3E9F2FE9" w14:textId="77777777" w:rsidR="00FE1511" w:rsidRPr="00DC6E05" w:rsidRDefault="00FE1511" w:rsidP="00FE15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8789"/>
        </w:tabs>
        <w:rPr>
          <w:rFonts w:ascii="Pepi Regular" w:hAnsi="Pepi Regular" w:cs="Arial"/>
          <w:sz w:val="16"/>
        </w:rPr>
      </w:pPr>
    </w:p>
    <w:p w14:paraId="7BFDC439" w14:textId="77777777" w:rsidR="00FE1511" w:rsidRPr="00DC6E05" w:rsidRDefault="00FE1511" w:rsidP="00FE15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8789"/>
        </w:tabs>
        <w:rPr>
          <w:rFonts w:ascii="Pepi Regular" w:hAnsi="Pepi Regular" w:cs="Arial"/>
        </w:rPr>
      </w:pPr>
      <w:r w:rsidRPr="00DC6E05">
        <w:rPr>
          <w:rFonts w:ascii="Pepi Regular" w:hAnsi="Pepi Regular" w:cs="Arial"/>
        </w:rPr>
        <w:t>Společenská prospěšnost, přínos pro obec, reprezentace a propagace regionu (možno přílohou):</w:t>
      </w:r>
    </w:p>
    <w:p w14:paraId="515DC2F4" w14:textId="77777777" w:rsidR="003038BB" w:rsidRPr="00DC6E05" w:rsidRDefault="003038BB" w:rsidP="00FE15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8789"/>
        </w:tabs>
        <w:rPr>
          <w:rFonts w:ascii="Pepi Regular" w:hAnsi="Pepi Regular" w:cs="Arial"/>
          <w:b/>
          <w:bCs/>
          <w:sz w:val="12"/>
        </w:rPr>
      </w:pPr>
    </w:p>
    <w:p w14:paraId="150CFB69" w14:textId="77777777" w:rsidR="00FE1511" w:rsidRPr="00DC6E05" w:rsidRDefault="003038BB" w:rsidP="00FE15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8789"/>
        </w:tabs>
        <w:rPr>
          <w:rFonts w:ascii="Pepi Regular" w:hAnsi="Pepi Regular" w:cs="Arial"/>
          <w:bCs/>
        </w:rPr>
      </w:pPr>
      <w:r w:rsidRPr="00DC6E05">
        <w:rPr>
          <w:rFonts w:ascii="Pepi Regular" w:hAnsi="Pepi Regular" w:cs="Arial"/>
          <w:bCs/>
        </w:rPr>
        <w:fldChar w:fldCharType="begin">
          <w:ffData>
            <w:name w:val="Text19"/>
            <w:enabled/>
            <w:calcOnExit w:val="0"/>
            <w:textInput/>
          </w:ffData>
        </w:fldChar>
      </w:r>
      <w:bookmarkStart w:id="25" w:name="Text19"/>
      <w:r w:rsidRPr="00DC6E05">
        <w:rPr>
          <w:rFonts w:ascii="Pepi Regular" w:hAnsi="Pepi Regular" w:cs="Arial"/>
          <w:bCs/>
        </w:rPr>
        <w:instrText xml:space="preserve"> FORMTEXT </w:instrText>
      </w:r>
      <w:r w:rsidRPr="00DC6E05">
        <w:rPr>
          <w:rFonts w:ascii="Pepi Regular" w:hAnsi="Pepi Regular" w:cs="Arial"/>
          <w:bCs/>
        </w:rPr>
      </w:r>
      <w:r w:rsidRPr="00DC6E05">
        <w:rPr>
          <w:rFonts w:ascii="Pepi Regular" w:hAnsi="Pepi Regular" w:cs="Arial"/>
          <w:bCs/>
        </w:rPr>
        <w:fldChar w:fldCharType="separate"/>
      </w:r>
      <w:r w:rsidRPr="00DC6E05">
        <w:rPr>
          <w:rFonts w:ascii="Pepi Regular" w:hAnsi="Pepi Regular" w:cs="Arial"/>
          <w:bCs/>
          <w:noProof/>
        </w:rPr>
        <w:t> </w:t>
      </w:r>
      <w:r w:rsidRPr="00DC6E05">
        <w:rPr>
          <w:rFonts w:ascii="Pepi Regular" w:hAnsi="Pepi Regular" w:cs="Arial"/>
          <w:bCs/>
          <w:noProof/>
        </w:rPr>
        <w:t> </w:t>
      </w:r>
      <w:r w:rsidRPr="00DC6E05">
        <w:rPr>
          <w:rFonts w:ascii="Pepi Regular" w:hAnsi="Pepi Regular" w:cs="Arial"/>
          <w:bCs/>
          <w:noProof/>
        </w:rPr>
        <w:t> </w:t>
      </w:r>
      <w:r w:rsidRPr="00DC6E05">
        <w:rPr>
          <w:rFonts w:ascii="Pepi Regular" w:hAnsi="Pepi Regular" w:cs="Arial"/>
          <w:bCs/>
          <w:noProof/>
        </w:rPr>
        <w:t> </w:t>
      </w:r>
      <w:r w:rsidRPr="00DC6E05">
        <w:rPr>
          <w:rFonts w:ascii="Pepi Regular" w:hAnsi="Pepi Regular" w:cs="Arial"/>
          <w:bCs/>
          <w:noProof/>
        </w:rPr>
        <w:t> </w:t>
      </w:r>
      <w:r w:rsidRPr="00DC6E05">
        <w:rPr>
          <w:rFonts w:ascii="Pepi Regular" w:hAnsi="Pepi Regular" w:cs="Arial"/>
          <w:bCs/>
        </w:rPr>
        <w:fldChar w:fldCharType="end"/>
      </w:r>
      <w:bookmarkEnd w:id="25"/>
      <w:r w:rsidR="00FE1511" w:rsidRPr="00DC6E05">
        <w:rPr>
          <w:rFonts w:ascii="Pepi Regular" w:hAnsi="Pepi Regular" w:cs="Arial"/>
          <w:bCs/>
        </w:rPr>
        <w:t xml:space="preserve">          </w:t>
      </w:r>
    </w:p>
    <w:p w14:paraId="2E15ACC8" w14:textId="77777777" w:rsidR="00FE1511" w:rsidRPr="00DC6E05" w:rsidRDefault="00FE1511" w:rsidP="00FE15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8789"/>
        </w:tabs>
        <w:rPr>
          <w:rFonts w:ascii="Pepi Regular" w:hAnsi="Pepi Regular" w:cs="Arial"/>
          <w:b/>
          <w:bCs/>
        </w:rPr>
      </w:pPr>
    </w:p>
    <w:p w14:paraId="109252FF" w14:textId="77777777" w:rsidR="00FE1511" w:rsidRDefault="00FE1511" w:rsidP="00FE15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8789"/>
        </w:tabs>
        <w:rPr>
          <w:rFonts w:ascii="Pepi Regular" w:hAnsi="Pepi Regular" w:cs="Arial"/>
          <w:b/>
          <w:bCs/>
        </w:rPr>
      </w:pPr>
    </w:p>
    <w:p w14:paraId="6458C870" w14:textId="77777777" w:rsidR="00DC6E05" w:rsidRDefault="00DC6E05" w:rsidP="00FE15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8789"/>
        </w:tabs>
        <w:rPr>
          <w:rFonts w:ascii="Pepi Regular" w:hAnsi="Pepi Regular" w:cs="Arial"/>
          <w:b/>
          <w:bCs/>
        </w:rPr>
      </w:pPr>
    </w:p>
    <w:p w14:paraId="6C1C62DF" w14:textId="77777777" w:rsidR="00DC6E05" w:rsidRDefault="00DC6E05" w:rsidP="00FE15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8789"/>
        </w:tabs>
        <w:rPr>
          <w:rFonts w:ascii="Pepi Regular" w:hAnsi="Pepi Regular" w:cs="Arial"/>
          <w:b/>
          <w:bCs/>
        </w:rPr>
      </w:pPr>
    </w:p>
    <w:p w14:paraId="51015CF9" w14:textId="77777777" w:rsidR="00DC6E05" w:rsidRDefault="00DC6E05" w:rsidP="00FE15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8789"/>
        </w:tabs>
        <w:rPr>
          <w:rFonts w:ascii="Pepi Regular" w:hAnsi="Pepi Regular" w:cs="Arial"/>
          <w:b/>
          <w:bCs/>
        </w:rPr>
      </w:pPr>
    </w:p>
    <w:p w14:paraId="307EB145" w14:textId="77777777" w:rsidR="00DC6E05" w:rsidRDefault="00DC6E05" w:rsidP="00FE15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8789"/>
        </w:tabs>
        <w:rPr>
          <w:rFonts w:ascii="Pepi Regular" w:hAnsi="Pepi Regular" w:cs="Arial"/>
          <w:b/>
          <w:bCs/>
        </w:rPr>
      </w:pPr>
    </w:p>
    <w:p w14:paraId="0D5DF06A" w14:textId="77777777" w:rsidR="00DC6E05" w:rsidRDefault="00DC6E05" w:rsidP="00FE15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8789"/>
        </w:tabs>
        <w:rPr>
          <w:rFonts w:ascii="Pepi Regular" w:hAnsi="Pepi Regular" w:cs="Arial"/>
          <w:b/>
          <w:bCs/>
        </w:rPr>
      </w:pPr>
    </w:p>
    <w:p w14:paraId="1E75A5C3" w14:textId="77777777" w:rsidR="00DC6E05" w:rsidRDefault="00DC6E05" w:rsidP="00FE15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8789"/>
        </w:tabs>
        <w:rPr>
          <w:rFonts w:ascii="Pepi Regular" w:hAnsi="Pepi Regular" w:cs="Arial"/>
          <w:b/>
          <w:bCs/>
        </w:rPr>
      </w:pPr>
    </w:p>
    <w:p w14:paraId="12B09C6B" w14:textId="77777777" w:rsidR="00DC6E05" w:rsidRPr="00DC6E05" w:rsidRDefault="00DC6E05" w:rsidP="00FE15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8789"/>
        </w:tabs>
        <w:rPr>
          <w:rFonts w:ascii="Pepi Regular" w:hAnsi="Pepi Regular" w:cs="Arial"/>
          <w:b/>
          <w:bCs/>
        </w:rPr>
      </w:pPr>
    </w:p>
    <w:p w14:paraId="5886A80C" w14:textId="77777777" w:rsidR="00FE1511" w:rsidRPr="00DC6E05" w:rsidRDefault="00FE1511" w:rsidP="00FE15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8789"/>
        </w:tabs>
        <w:rPr>
          <w:rFonts w:ascii="Pepi Regular" w:hAnsi="Pepi Regular" w:cs="Arial"/>
          <w:b/>
          <w:bCs/>
        </w:rPr>
      </w:pPr>
    </w:p>
    <w:p w14:paraId="40E9C307" w14:textId="77777777" w:rsidR="00FE1511" w:rsidRPr="00DC6E05" w:rsidRDefault="00FE1511" w:rsidP="00FE15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8789"/>
        </w:tabs>
        <w:rPr>
          <w:rFonts w:ascii="Pepi Regular" w:hAnsi="Pepi Regular" w:cs="Arial"/>
          <w:b/>
          <w:bCs/>
        </w:rPr>
      </w:pPr>
      <w:r w:rsidRPr="00DC6E05">
        <w:rPr>
          <w:rFonts w:ascii="Pepi Regular" w:hAnsi="Pepi Regular" w:cs="Arial"/>
          <w:b/>
          <w:bCs/>
        </w:rPr>
        <w:t xml:space="preserve">             </w:t>
      </w:r>
    </w:p>
    <w:p w14:paraId="62EBC83F" w14:textId="77777777" w:rsidR="001D454A" w:rsidRPr="00DC6E05" w:rsidRDefault="001D454A" w:rsidP="00FE15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8789"/>
        </w:tabs>
        <w:rPr>
          <w:rFonts w:ascii="Pepi Regular" w:hAnsi="Pepi Regular" w:cs="Arial"/>
          <w:b/>
          <w:bCs/>
        </w:rPr>
      </w:pPr>
    </w:p>
    <w:p w14:paraId="0A6DF786" w14:textId="77777777" w:rsidR="00FE1511" w:rsidRPr="00DC6E05" w:rsidRDefault="00FE1511" w:rsidP="00FE15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8789"/>
        </w:tabs>
        <w:rPr>
          <w:rFonts w:ascii="Pepi Regular" w:hAnsi="Pepi Regular" w:cs="Arial"/>
          <w:b/>
          <w:bCs/>
        </w:rPr>
      </w:pPr>
    </w:p>
    <w:p w14:paraId="37BD92F7" w14:textId="77777777" w:rsidR="001D454A" w:rsidRPr="00DC6E05" w:rsidRDefault="001D454A" w:rsidP="00FE15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8789"/>
        </w:tabs>
        <w:rPr>
          <w:rFonts w:ascii="Pepi Regular" w:hAnsi="Pepi Regular" w:cs="Arial"/>
          <w:b/>
          <w:bCs/>
        </w:rPr>
      </w:pPr>
    </w:p>
    <w:p w14:paraId="7EBBEBE9" w14:textId="77777777" w:rsidR="001D454A" w:rsidRPr="00DC6E05" w:rsidRDefault="001D454A" w:rsidP="00FE15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8789"/>
        </w:tabs>
        <w:rPr>
          <w:rFonts w:ascii="Pepi Regular" w:hAnsi="Pepi Regular" w:cs="Arial"/>
          <w:b/>
          <w:bCs/>
        </w:rPr>
      </w:pPr>
    </w:p>
    <w:p w14:paraId="0A565637" w14:textId="77777777" w:rsidR="00FE1511" w:rsidRPr="00DC6E05" w:rsidRDefault="00FE1511" w:rsidP="00FE151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8789"/>
        </w:tabs>
        <w:rPr>
          <w:rFonts w:ascii="Pepi Regular" w:hAnsi="Pepi Regular" w:cs="Arial"/>
          <w:b/>
          <w:bCs/>
        </w:rPr>
      </w:pPr>
    </w:p>
    <w:p w14:paraId="2D36262B" w14:textId="77777777" w:rsidR="00FE1511" w:rsidRPr="00DC6E05" w:rsidRDefault="00FE1511" w:rsidP="00FE1511">
      <w:pPr>
        <w:pStyle w:val="Nzev"/>
        <w:spacing w:after="120"/>
        <w:jc w:val="left"/>
        <w:rPr>
          <w:rFonts w:ascii="Pepi Regular" w:hAnsi="Pepi Regular" w:cs="Arial"/>
          <w:sz w:val="20"/>
          <w:szCs w:val="24"/>
          <w:u w:val="none"/>
        </w:rPr>
      </w:pPr>
    </w:p>
    <w:p w14:paraId="1162FD37" w14:textId="77777777" w:rsidR="00A04BBF" w:rsidRPr="00DC6E05" w:rsidRDefault="00A04BBF" w:rsidP="00A04B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7088"/>
        </w:tabs>
        <w:rPr>
          <w:rFonts w:ascii="Pepi Regular" w:hAnsi="Pepi Regular" w:cs="Arial"/>
          <w:b/>
        </w:rPr>
      </w:pPr>
    </w:p>
    <w:p w14:paraId="1D98E64C" w14:textId="77777777" w:rsidR="00FE1511" w:rsidRPr="00DC6E05" w:rsidRDefault="00883526" w:rsidP="003009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6946"/>
          <w:tab w:val="right" w:pos="14175"/>
          <w:tab w:val="right" w:pos="14459"/>
        </w:tabs>
        <w:rPr>
          <w:rFonts w:ascii="Pepi Regular" w:hAnsi="Pepi Regular" w:cs="Arial"/>
          <w:b/>
        </w:rPr>
      </w:pPr>
      <w:r w:rsidRPr="00DC6E05">
        <w:rPr>
          <w:rFonts w:ascii="Pepi Regular" w:hAnsi="Pepi Regular" w:cs="Arial"/>
          <w:b/>
          <w:sz w:val="18"/>
        </w:rPr>
        <w:tab/>
      </w:r>
      <w:r w:rsidR="003009FE" w:rsidRPr="00DC6E05">
        <w:rPr>
          <w:rFonts w:ascii="Pepi Regular" w:hAnsi="Pepi Regular" w:cs="Arial"/>
          <w:b/>
          <w:sz w:val="18"/>
        </w:rPr>
        <w:t xml:space="preserve">  </w:t>
      </w:r>
      <w:r w:rsidR="00A14720" w:rsidRPr="00DC6E05">
        <w:rPr>
          <w:rFonts w:ascii="Pepi Regular" w:hAnsi="Pepi Regular" w:cs="Arial"/>
          <w:b/>
          <w:sz w:val="18"/>
        </w:rPr>
        <w:fldChar w:fldCharType="begin">
          <w:ffData>
            <w:name w:val="Text20"/>
            <w:enabled/>
            <w:calcOnExit w:val="0"/>
            <w:textInput>
              <w:type w:val="number"/>
              <w:format w:val="# ##0,00"/>
            </w:textInput>
          </w:ffData>
        </w:fldChar>
      </w:r>
      <w:bookmarkStart w:id="26" w:name="Text20"/>
      <w:r w:rsidR="00A14720" w:rsidRPr="00DC6E05">
        <w:rPr>
          <w:rFonts w:ascii="Pepi Regular" w:hAnsi="Pepi Regular" w:cs="Arial"/>
          <w:b/>
          <w:sz w:val="18"/>
        </w:rPr>
        <w:instrText xml:space="preserve"> FORMTEXT </w:instrText>
      </w:r>
      <w:r w:rsidR="00A14720" w:rsidRPr="00DC6E05">
        <w:rPr>
          <w:rFonts w:ascii="Pepi Regular" w:hAnsi="Pepi Regular" w:cs="Arial"/>
          <w:b/>
          <w:sz w:val="18"/>
        </w:rPr>
      </w:r>
      <w:r w:rsidR="00A14720" w:rsidRPr="00DC6E05">
        <w:rPr>
          <w:rFonts w:ascii="Pepi Regular" w:hAnsi="Pepi Regular" w:cs="Arial"/>
          <w:b/>
          <w:sz w:val="18"/>
        </w:rPr>
        <w:fldChar w:fldCharType="separate"/>
      </w:r>
      <w:r w:rsidR="00F12D14" w:rsidRPr="00DC6E05">
        <w:rPr>
          <w:rFonts w:ascii="Pepi Regular" w:hAnsi="Pepi Regular" w:cs="Arial"/>
          <w:b/>
          <w:noProof/>
          <w:sz w:val="18"/>
        </w:rPr>
        <w:t> </w:t>
      </w:r>
      <w:r w:rsidR="00F12D14" w:rsidRPr="00DC6E05">
        <w:rPr>
          <w:rFonts w:ascii="Pepi Regular" w:hAnsi="Pepi Regular" w:cs="Arial"/>
          <w:b/>
          <w:noProof/>
          <w:sz w:val="18"/>
        </w:rPr>
        <w:t> </w:t>
      </w:r>
      <w:r w:rsidR="00F12D14" w:rsidRPr="00DC6E05">
        <w:rPr>
          <w:rFonts w:ascii="Pepi Regular" w:hAnsi="Pepi Regular" w:cs="Arial"/>
          <w:b/>
          <w:noProof/>
          <w:sz w:val="18"/>
        </w:rPr>
        <w:t> </w:t>
      </w:r>
      <w:r w:rsidR="00F12D14" w:rsidRPr="00DC6E05">
        <w:rPr>
          <w:rFonts w:ascii="Pepi Regular" w:hAnsi="Pepi Regular" w:cs="Arial"/>
          <w:b/>
          <w:noProof/>
          <w:sz w:val="18"/>
        </w:rPr>
        <w:t> </w:t>
      </w:r>
      <w:r w:rsidR="00F12D14" w:rsidRPr="00DC6E05">
        <w:rPr>
          <w:rFonts w:ascii="Pepi Regular" w:hAnsi="Pepi Regular" w:cs="Arial"/>
          <w:b/>
          <w:noProof/>
          <w:sz w:val="18"/>
        </w:rPr>
        <w:t> </w:t>
      </w:r>
      <w:r w:rsidR="00A14720" w:rsidRPr="00DC6E05">
        <w:rPr>
          <w:rFonts w:ascii="Pepi Regular" w:hAnsi="Pepi Regular" w:cs="Arial"/>
          <w:b/>
          <w:sz w:val="18"/>
        </w:rPr>
        <w:fldChar w:fldCharType="end"/>
      </w:r>
      <w:bookmarkEnd w:id="26"/>
      <w:r w:rsidR="003038BB" w:rsidRPr="00DC6E05">
        <w:rPr>
          <w:rFonts w:ascii="Pepi Regular" w:hAnsi="Pepi Regular" w:cs="Arial"/>
          <w:b/>
        </w:rPr>
        <w:t xml:space="preserve"> </w:t>
      </w:r>
    </w:p>
    <w:p w14:paraId="0DC7B7BF" w14:textId="77777777" w:rsidR="00A04BBF" w:rsidRPr="00DC6E05" w:rsidRDefault="00A04BBF" w:rsidP="00A04B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7088"/>
        </w:tabs>
        <w:rPr>
          <w:rFonts w:ascii="Pepi Regular" w:hAnsi="Pepi Regular" w:cs="Arial"/>
        </w:rPr>
      </w:pPr>
      <w:r w:rsidRPr="00DC6E05">
        <w:rPr>
          <w:rFonts w:ascii="Pepi Regular" w:hAnsi="Pepi Regular" w:cs="Arial"/>
          <w:b/>
        </w:rPr>
        <w:t xml:space="preserve">Celkové předpokládané </w:t>
      </w:r>
      <w:r w:rsidR="00FE1511" w:rsidRPr="00DC6E05">
        <w:rPr>
          <w:rFonts w:ascii="Pepi Regular" w:hAnsi="Pepi Regular" w:cs="Arial"/>
          <w:b/>
        </w:rPr>
        <w:t>výnosy</w:t>
      </w:r>
      <w:r w:rsidRPr="00DC6E05">
        <w:rPr>
          <w:rFonts w:ascii="Pepi Regular" w:hAnsi="Pepi Regular" w:cs="Arial"/>
          <w:b/>
        </w:rPr>
        <w:t xml:space="preserve"> (</w:t>
      </w:r>
      <w:r w:rsidR="00FE1511" w:rsidRPr="00DC6E05">
        <w:rPr>
          <w:rFonts w:ascii="Pepi Regular" w:hAnsi="Pepi Regular" w:cs="Arial"/>
          <w:b/>
        </w:rPr>
        <w:t>příjmy</w:t>
      </w:r>
      <w:r w:rsidRPr="00DC6E05">
        <w:rPr>
          <w:rFonts w:ascii="Pepi Regular" w:hAnsi="Pepi Regular" w:cs="Arial"/>
          <w:b/>
        </w:rPr>
        <w:t>)</w:t>
      </w:r>
      <w:r w:rsidRPr="00DC6E05">
        <w:rPr>
          <w:rFonts w:ascii="Pepi Regular" w:hAnsi="Pepi Regular" w:cs="Arial"/>
        </w:rPr>
        <w:t xml:space="preserve"> z akce / činnosti: </w:t>
      </w:r>
      <w:r w:rsidRPr="00DC6E05">
        <w:rPr>
          <w:rFonts w:ascii="Pepi Regular" w:hAnsi="Pepi Regular" w:cs="Arial"/>
        </w:rPr>
        <w:tab/>
        <w:t>Kč</w:t>
      </w:r>
    </w:p>
    <w:p w14:paraId="41E0CE76" w14:textId="77777777" w:rsidR="00B636A3" w:rsidRPr="00DC6E05" w:rsidRDefault="00FE1511" w:rsidP="00B636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8789"/>
        </w:tabs>
        <w:rPr>
          <w:rFonts w:ascii="Pepi Regular" w:hAnsi="Pepi Regular" w:cs="Arial"/>
          <w:sz w:val="16"/>
        </w:rPr>
      </w:pPr>
      <w:r w:rsidRPr="00DC6E05">
        <w:rPr>
          <w:rFonts w:ascii="Pepi Regular" w:hAnsi="Pepi Regular" w:cs="Arial"/>
          <w:i/>
          <w:sz w:val="14"/>
          <w:szCs w:val="14"/>
        </w:rPr>
        <w:t>(vstupné, startovné, tombola, sponzoring, granty, dotace, dary,…)</w:t>
      </w:r>
    </w:p>
    <w:p w14:paraId="685D67EC" w14:textId="77777777" w:rsidR="00FE1511" w:rsidRPr="00DC6E05" w:rsidRDefault="00883526" w:rsidP="008835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6946"/>
          <w:tab w:val="right" w:pos="14459"/>
        </w:tabs>
        <w:rPr>
          <w:rFonts w:ascii="Pepi Regular" w:hAnsi="Pepi Regular" w:cs="Arial"/>
          <w:b/>
          <w:sz w:val="16"/>
        </w:rPr>
      </w:pPr>
      <w:r w:rsidRPr="00DC6E05">
        <w:rPr>
          <w:rFonts w:ascii="Pepi Regular" w:hAnsi="Pepi Regular" w:cs="Arial"/>
          <w:b/>
          <w:sz w:val="18"/>
        </w:rPr>
        <w:tab/>
      </w:r>
      <w:r w:rsidR="00A14720" w:rsidRPr="00DC6E05">
        <w:rPr>
          <w:rFonts w:ascii="Pepi Regular" w:hAnsi="Pepi Regular" w:cs="Arial"/>
          <w:b/>
          <w:sz w:val="18"/>
        </w:rPr>
        <w:fldChar w:fldCharType="begin">
          <w:ffData>
            <w:name w:val="Text21"/>
            <w:enabled/>
            <w:calcOnExit w:val="0"/>
            <w:textInput>
              <w:type w:val="number"/>
              <w:format w:val="# ##0,00"/>
            </w:textInput>
          </w:ffData>
        </w:fldChar>
      </w:r>
      <w:bookmarkStart w:id="27" w:name="Text21"/>
      <w:r w:rsidR="00A14720" w:rsidRPr="00DC6E05">
        <w:rPr>
          <w:rFonts w:ascii="Pepi Regular" w:hAnsi="Pepi Regular" w:cs="Arial"/>
          <w:b/>
          <w:sz w:val="18"/>
        </w:rPr>
        <w:instrText xml:space="preserve"> FORMTEXT </w:instrText>
      </w:r>
      <w:r w:rsidR="00A14720" w:rsidRPr="00DC6E05">
        <w:rPr>
          <w:rFonts w:ascii="Pepi Regular" w:hAnsi="Pepi Regular" w:cs="Arial"/>
          <w:b/>
          <w:sz w:val="18"/>
        </w:rPr>
      </w:r>
      <w:r w:rsidR="00A14720" w:rsidRPr="00DC6E05">
        <w:rPr>
          <w:rFonts w:ascii="Pepi Regular" w:hAnsi="Pepi Regular" w:cs="Arial"/>
          <w:b/>
          <w:sz w:val="18"/>
        </w:rPr>
        <w:fldChar w:fldCharType="separate"/>
      </w:r>
      <w:r w:rsidR="00F12D14" w:rsidRPr="00DC6E05">
        <w:rPr>
          <w:rFonts w:ascii="Pepi Regular" w:hAnsi="Pepi Regular" w:cs="Arial"/>
          <w:b/>
          <w:noProof/>
          <w:sz w:val="18"/>
        </w:rPr>
        <w:t> </w:t>
      </w:r>
      <w:r w:rsidR="00F12D14" w:rsidRPr="00DC6E05">
        <w:rPr>
          <w:rFonts w:ascii="Pepi Regular" w:hAnsi="Pepi Regular" w:cs="Arial"/>
          <w:b/>
          <w:noProof/>
          <w:sz w:val="18"/>
        </w:rPr>
        <w:t> </w:t>
      </w:r>
      <w:r w:rsidR="00F12D14" w:rsidRPr="00DC6E05">
        <w:rPr>
          <w:rFonts w:ascii="Pepi Regular" w:hAnsi="Pepi Regular" w:cs="Arial"/>
          <w:b/>
          <w:noProof/>
          <w:sz w:val="18"/>
        </w:rPr>
        <w:t> </w:t>
      </w:r>
      <w:r w:rsidR="00F12D14" w:rsidRPr="00DC6E05">
        <w:rPr>
          <w:rFonts w:ascii="Pepi Regular" w:hAnsi="Pepi Regular" w:cs="Arial"/>
          <w:b/>
          <w:noProof/>
          <w:sz w:val="18"/>
        </w:rPr>
        <w:t> </w:t>
      </w:r>
      <w:r w:rsidR="00F12D14" w:rsidRPr="00DC6E05">
        <w:rPr>
          <w:rFonts w:ascii="Pepi Regular" w:hAnsi="Pepi Regular" w:cs="Arial"/>
          <w:b/>
          <w:noProof/>
          <w:sz w:val="18"/>
        </w:rPr>
        <w:t> </w:t>
      </w:r>
      <w:r w:rsidR="00A14720" w:rsidRPr="00DC6E05">
        <w:rPr>
          <w:rFonts w:ascii="Pepi Regular" w:hAnsi="Pepi Regular" w:cs="Arial"/>
          <w:b/>
          <w:sz w:val="18"/>
        </w:rPr>
        <w:fldChar w:fldCharType="end"/>
      </w:r>
      <w:bookmarkEnd w:id="27"/>
    </w:p>
    <w:p w14:paraId="6268A784" w14:textId="77777777" w:rsidR="00B636A3" w:rsidRPr="00DC6E05" w:rsidRDefault="00B636A3" w:rsidP="00B636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7088"/>
        </w:tabs>
        <w:rPr>
          <w:rFonts w:ascii="Pepi Regular" w:hAnsi="Pepi Regular" w:cs="Arial"/>
        </w:rPr>
      </w:pPr>
      <w:r w:rsidRPr="00DC6E05">
        <w:rPr>
          <w:rFonts w:ascii="Pepi Regular" w:hAnsi="Pepi Regular" w:cs="Arial"/>
          <w:b/>
        </w:rPr>
        <w:t xml:space="preserve">Celkové </w:t>
      </w:r>
      <w:r w:rsidR="00A04BBF" w:rsidRPr="00DC6E05">
        <w:rPr>
          <w:rFonts w:ascii="Pepi Regular" w:hAnsi="Pepi Regular" w:cs="Arial"/>
          <w:b/>
        </w:rPr>
        <w:t xml:space="preserve">předpokládané </w:t>
      </w:r>
      <w:r w:rsidRPr="00DC6E05">
        <w:rPr>
          <w:rFonts w:ascii="Pepi Regular" w:hAnsi="Pepi Regular" w:cs="Arial"/>
          <w:b/>
        </w:rPr>
        <w:t>náklady (výdaje)</w:t>
      </w:r>
      <w:r w:rsidRPr="00DC6E05">
        <w:rPr>
          <w:rFonts w:ascii="Pepi Regular" w:hAnsi="Pepi Regular" w:cs="Arial"/>
        </w:rPr>
        <w:t xml:space="preserve"> na akci / činnost: </w:t>
      </w:r>
      <w:r w:rsidRPr="00DC6E05">
        <w:rPr>
          <w:rFonts w:ascii="Pepi Regular" w:hAnsi="Pepi Regular" w:cs="Arial"/>
        </w:rPr>
        <w:tab/>
        <w:t>Kč</w:t>
      </w:r>
    </w:p>
    <w:p w14:paraId="63EF6A89" w14:textId="77777777" w:rsidR="00B636A3" w:rsidRPr="00DC6E05" w:rsidRDefault="00B636A3" w:rsidP="00B636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7088"/>
        </w:tabs>
        <w:rPr>
          <w:rFonts w:ascii="Pepi Regular" w:hAnsi="Pepi Regular" w:cs="Arial"/>
          <w:i/>
          <w:sz w:val="14"/>
        </w:rPr>
      </w:pPr>
      <w:r w:rsidRPr="00DC6E05">
        <w:rPr>
          <w:rFonts w:ascii="Pepi Regular" w:hAnsi="Pepi Regular" w:cs="Arial"/>
          <w:i/>
          <w:sz w:val="14"/>
        </w:rPr>
        <w:t>z</w:t>
      </w:r>
      <w:r w:rsidR="001032F3" w:rsidRPr="00DC6E05">
        <w:rPr>
          <w:rFonts w:ascii="Pepi Regular" w:hAnsi="Pepi Regular" w:cs="Arial"/>
          <w:i/>
          <w:sz w:val="14"/>
        </w:rPr>
        <w:t> </w:t>
      </w:r>
      <w:r w:rsidRPr="00DC6E05">
        <w:rPr>
          <w:rFonts w:ascii="Pepi Regular" w:hAnsi="Pepi Regular" w:cs="Arial"/>
          <w:i/>
          <w:sz w:val="14"/>
        </w:rPr>
        <w:t>toho</w:t>
      </w:r>
      <w:r w:rsidR="001032F3" w:rsidRPr="00DC6E05">
        <w:rPr>
          <w:rFonts w:ascii="Pepi Regular" w:hAnsi="Pepi Regular" w:cs="Arial"/>
          <w:i/>
          <w:sz w:val="14"/>
        </w:rPr>
        <w:t xml:space="preserve"> náklady kryté</w:t>
      </w:r>
      <w:r w:rsidRPr="00DC6E05">
        <w:rPr>
          <w:rFonts w:ascii="Pepi Regular" w:hAnsi="Pepi Regular" w:cs="Arial"/>
          <w:i/>
          <w:sz w:val="14"/>
        </w:rPr>
        <w:t xml:space="preserve">: </w:t>
      </w:r>
    </w:p>
    <w:p w14:paraId="72D70613" w14:textId="77777777" w:rsidR="001E1108" w:rsidRPr="00DC6E05" w:rsidRDefault="003009FE" w:rsidP="006532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5245"/>
        </w:tabs>
        <w:rPr>
          <w:rFonts w:ascii="Pepi Regular" w:hAnsi="Pepi Regular" w:cs="Arial"/>
          <w:i/>
          <w:sz w:val="10"/>
        </w:rPr>
      </w:pPr>
      <w:r w:rsidRPr="00DC6E05">
        <w:rPr>
          <w:rFonts w:ascii="Pepi Regular" w:hAnsi="Pepi Regular" w:cs="Arial"/>
          <w:i/>
          <w:sz w:val="18"/>
        </w:rPr>
        <w:tab/>
      </w:r>
      <w:r w:rsidR="00A14720" w:rsidRPr="00DC6E05">
        <w:rPr>
          <w:rFonts w:ascii="Pepi Regular" w:hAnsi="Pepi Regular" w:cs="Arial"/>
          <w:i/>
          <w:sz w:val="18"/>
        </w:rPr>
        <w:fldChar w:fldCharType="begin">
          <w:ffData>
            <w:name w:val="Text24"/>
            <w:enabled/>
            <w:calcOnExit w:val="0"/>
            <w:textInput>
              <w:type w:val="number"/>
              <w:format w:val="# ##0,00"/>
            </w:textInput>
          </w:ffData>
        </w:fldChar>
      </w:r>
      <w:bookmarkStart w:id="28" w:name="Text24"/>
      <w:r w:rsidR="00A14720" w:rsidRPr="00DC6E05">
        <w:rPr>
          <w:rFonts w:ascii="Pepi Regular" w:hAnsi="Pepi Regular" w:cs="Arial"/>
          <w:i/>
          <w:sz w:val="18"/>
        </w:rPr>
        <w:instrText xml:space="preserve"> FORMTEXT </w:instrText>
      </w:r>
      <w:r w:rsidR="00A14720" w:rsidRPr="00DC6E05">
        <w:rPr>
          <w:rFonts w:ascii="Pepi Regular" w:hAnsi="Pepi Regular" w:cs="Arial"/>
          <w:i/>
          <w:sz w:val="18"/>
        </w:rPr>
      </w:r>
      <w:r w:rsidR="00A14720" w:rsidRPr="00DC6E05">
        <w:rPr>
          <w:rFonts w:ascii="Pepi Regular" w:hAnsi="Pepi Regular" w:cs="Arial"/>
          <w:i/>
          <w:sz w:val="18"/>
        </w:rPr>
        <w:fldChar w:fldCharType="separate"/>
      </w:r>
      <w:r w:rsidR="00F12D14" w:rsidRPr="00DC6E05">
        <w:rPr>
          <w:rFonts w:ascii="Pepi Regular" w:hAnsi="Pepi Regular" w:cs="Arial"/>
          <w:i/>
          <w:noProof/>
          <w:sz w:val="18"/>
        </w:rPr>
        <w:t> </w:t>
      </w:r>
      <w:r w:rsidR="00F12D14" w:rsidRPr="00DC6E05">
        <w:rPr>
          <w:rFonts w:ascii="Pepi Regular" w:hAnsi="Pepi Regular" w:cs="Arial"/>
          <w:i/>
          <w:noProof/>
          <w:sz w:val="18"/>
        </w:rPr>
        <w:t> </w:t>
      </w:r>
      <w:r w:rsidR="00F12D14" w:rsidRPr="00DC6E05">
        <w:rPr>
          <w:rFonts w:ascii="Pepi Regular" w:hAnsi="Pepi Regular" w:cs="Arial"/>
          <w:i/>
          <w:noProof/>
          <w:sz w:val="18"/>
        </w:rPr>
        <w:t> </w:t>
      </w:r>
      <w:r w:rsidR="00F12D14" w:rsidRPr="00DC6E05">
        <w:rPr>
          <w:rFonts w:ascii="Pepi Regular" w:hAnsi="Pepi Regular" w:cs="Arial"/>
          <w:i/>
          <w:noProof/>
          <w:sz w:val="18"/>
        </w:rPr>
        <w:t> </w:t>
      </w:r>
      <w:r w:rsidR="00F12D14" w:rsidRPr="00DC6E05">
        <w:rPr>
          <w:rFonts w:ascii="Pepi Regular" w:hAnsi="Pepi Regular" w:cs="Arial"/>
          <w:i/>
          <w:noProof/>
          <w:sz w:val="18"/>
        </w:rPr>
        <w:t> </w:t>
      </w:r>
      <w:r w:rsidR="00A14720" w:rsidRPr="00DC6E05">
        <w:rPr>
          <w:rFonts w:ascii="Pepi Regular" w:hAnsi="Pepi Regular" w:cs="Arial"/>
          <w:i/>
          <w:sz w:val="18"/>
        </w:rPr>
        <w:fldChar w:fldCharType="end"/>
      </w:r>
      <w:bookmarkEnd w:id="28"/>
    </w:p>
    <w:p w14:paraId="3E10EDDB" w14:textId="77777777" w:rsidR="00B636A3" w:rsidRPr="00DC6E05" w:rsidRDefault="00B636A3" w:rsidP="003038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5387"/>
        </w:tabs>
        <w:spacing w:line="360" w:lineRule="auto"/>
        <w:rPr>
          <w:rFonts w:ascii="Pepi Regular" w:hAnsi="Pepi Regular" w:cs="Arial"/>
          <w:i/>
        </w:rPr>
      </w:pPr>
      <w:r w:rsidRPr="00DC6E05">
        <w:rPr>
          <w:rFonts w:ascii="Pepi Regular" w:hAnsi="Pepi Regular" w:cs="Arial"/>
          <w:i/>
        </w:rPr>
        <w:t xml:space="preserve">a) </w:t>
      </w:r>
      <w:r w:rsidR="001032F3" w:rsidRPr="00DC6E05">
        <w:rPr>
          <w:rFonts w:ascii="Pepi Regular" w:hAnsi="Pepi Regular" w:cs="Arial"/>
          <w:i/>
        </w:rPr>
        <w:t xml:space="preserve">z </w:t>
      </w:r>
      <w:r w:rsidR="003038BB" w:rsidRPr="00DC6E05">
        <w:rPr>
          <w:rFonts w:ascii="Pepi Regular" w:hAnsi="Pepi Regular" w:cs="Arial"/>
          <w:i/>
        </w:rPr>
        <w:t xml:space="preserve">výše požadované dotace: </w:t>
      </w:r>
      <w:r w:rsidR="003038BB" w:rsidRPr="00DC6E05">
        <w:rPr>
          <w:rFonts w:ascii="Pepi Regular" w:hAnsi="Pepi Regular" w:cs="Arial"/>
          <w:i/>
        </w:rPr>
        <w:tab/>
      </w:r>
      <w:r w:rsidRPr="00DC6E05">
        <w:rPr>
          <w:rFonts w:ascii="Pepi Regular" w:hAnsi="Pepi Regular" w:cs="Arial"/>
          <w:i/>
        </w:rPr>
        <w:t>Kč</w:t>
      </w:r>
    </w:p>
    <w:p w14:paraId="2A81B437" w14:textId="77777777" w:rsidR="003038BB" w:rsidRPr="00DC6E05" w:rsidRDefault="003009FE" w:rsidP="003009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5245"/>
        </w:tabs>
        <w:spacing w:line="0" w:lineRule="atLeast"/>
        <w:rPr>
          <w:rFonts w:ascii="Pepi Regular" w:hAnsi="Pepi Regular" w:cs="Arial"/>
          <w:i/>
        </w:rPr>
      </w:pPr>
      <w:r w:rsidRPr="00DC6E05">
        <w:rPr>
          <w:rFonts w:ascii="Pepi Regular" w:hAnsi="Pepi Regular" w:cs="Arial"/>
          <w:i/>
          <w:sz w:val="18"/>
        </w:rPr>
        <w:tab/>
      </w:r>
      <w:r w:rsidRPr="00DC6E05">
        <w:rPr>
          <w:rFonts w:ascii="Pepi Regular" w:hAnsi="Pepi Regular" w:cs="Arial"/>
          <w:i/>
          <w:sz w:val="18"/>
        </w:rPr>
        <w:fldChar w:fldCharType="begin">
          <w:ffData>
            <w:name w:val="Text24"/>
            <w:enabled/>
            <w:calcOnExit w:val="0"/>
            <w:textInput>
              <w:type w:val="number"/>
              <w:format w:val="# ##0,00"/>
            </w:textInput>
          </w:ffData>
        </w:fldChar>
      </w:r>
      <w:r w:rsidRPr="00DC6E05">
        <w:rPr>
          <w:rFonts w:ascii="Pepi Regular" w:hAnsi="Pepi Regular" w:cs="Arial"/>
          <w:i/>
          <w:sz w:val="18"/>
        </w:rPr>
        <w:instrText xml:space="preserve"> FORMTEXT </w:instrText>
      </w:r>
      <w:r w:rsidRPr="00DC6E05">
        <w:rPr>
          <w:rFonts w:ascii="Pepi Regular" w:hAnsi="Pepi Regular" w:cs="Arial"/>
          <w:i/>
          <w:sz w:val="18"/>
        </w:rPr>
      </w:r>
      <w:r w:rsidRPr="00DC6E05">
        <w:rPr>
          <w:rFonts w:ascii="Pepi Regular" w:hAnsi="Pepi Regular" w:cs="Arial"/>
          <w:i/>
          <w:sz w:val="18"/>
        </w:rPr>
        <w:fldChar w:fldCharType="separate"/>
      </w:r>
      <w:r w:rsidR="00F12D14" w:rsidRPr="00DC6E05">
        <w:rPr>
          <w:rFonts w:ascii="Pepi Regular" w:hAnsi="Pepi Regular" w:cs="Arial"/>
          <w:i/>
          <w:noProof/>
          <w:sz w:val="18"/>
        </w:rPr>
        <w:t> </w:t>
      </w:r>
      <w:r w:rsidR="00F12D14" w:rsidRPr="00DC6E05">
        <w:rPr>
          <w:rFonts w:ascii="Pepi Regular" w:hAnsi="Pepi Regular" w:cs="Arial"/>
          <w:i/>
          <w:noProof/>
          <w:sz w:val="18"/>
        </w:rPr>
        <w:t> </w:t>
      </w:r>
      <w:r w:rsidR="00F12D14" w:rsidRPr="00DC6E05">
        <w:rPr>
          <w:rFonts w:ascii="Pepi Regular" w:hAnsi="Pepi Regular" w:cs="Arial"/>
          <w:i/>
          <w:noProof/>
          <w:sz w:val="18"/>
        </w:rPr>
        <w:t> </w:t>
      </w:r>
      <w:r w:rsidR="00F12D14" w:rsidRPr="00DC6E05">
        <w:rPr>
          <w:rFonts w:ascii="Pepi Regular" w:hAnsi="Pepi Regular" w:cs="Arial"/>
          <w:i/>
          <w:noProof/>
          <w:sz w:val="18"/>
        </w:rPr>
        <w:t> </w:t>
      </w:r>
      <w:r w:rsidR="00F12D14" w:rsidRPr="00DC6E05">
        <w:rPr>
          <w:rFonts w:ascii="Pepi Regular" w:hAnsi="Pepi Regular" w:cs="Arial"/>
          <w:i/>
          <w:noProof/>
          <w:sz w:val="18"/>
        </w:rPr>
        <w:t> </w:t>
      </w:r>
      <w:r w:rsidRPr="00DC6E05">
        <w:rPr>
          <w:rFonts w:ascii="Pepi Regular" w:hAnsi="Pepi Regular" w:cs="Arial"/>
          <w:i/>
          <w:sz w:val="18"/>
        </w:rPr>
        <w:fldChar w:fldCharType="end"/>
      </w:r>
    </w:p>
    <w:p w14:paraId="4CEB6AA9" w14:textId="77777777" w:rsidR="00B636A3" w:rsidRPr="00DC6E05" w:rsidRDefault="00B636A3" w:rsidP="003038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5387"/>
        </w:tabs>
        <w:spacing w:line="0" w:lineRule="atLeast"/>
        <w:rPr>
          <w:rFonts w:ascii="Pepi Regular" w:hAnsi="Pepi Regular" w:cs="Arial"/>
          <w:i/>
        </w:rPr>
      </w:pPr>
      <w:r w:rsidRPr="00DC6E05">
        <w:rPr>
          <w:rFonts w:ascii="Pepi Regular" w:hAnsi="Pepi Regular" w:cs="Arial"/>
          <w:i/>
        </w:rPr>
        <w:t xml:space="preserve">b) </w:t>
      </w:r>
      <w:r w:rsidR="001032F3" w:rsidRPr="00DC6E05">
        <w:rPr>
          <w:rFonts w:ascii="Pepi Regular" w:hAnsi="Pepi Regular" w:cs="Arial"/>
          <w:i/>
        </w:rPr>
        <w:t xml:space="preserve">z </w:t>
      </w:r>
      <w:r w:rsidRPr="00DC6E05">
        <w:rPr>
          <w:rFonts w:ascii="Pepi Regular" w:hAnsi="Pepi Regular" w:cs="Arial"/>
          <w:i/>
        </w:rPr>
        <w:t>vlastní</w:t>
      </w:r>
      <w:r w:rsidR="001032F3" w:rsidRPr="00DC6E05">
        <w:rPr>
          <w:rFonts w:ascii="Pepi Regular" w:hAnsi="Pepi Regular" w:cs="Arial"/>
          <w:i/>
        </w:rPr>
        <w:t>ch</w:t>
      </w:r>
      <w:r w:rsidRPr="00DC6E05">
        <w:rPr>
          <w:rFonts w:ascii="Pepi Regular" w:hAnsi="Pepi Regular" w:cs="Arial"/>
          <w:i/>
        </w:rPr>
        <w:t xml:space="preserve"> zdroj</w:t>
      </w:r>
      <w:r w:rsidR="001032F3" w:rsidRPr="00DC6E05">
        <w:rPr>
          <w:rFonts w:ascii="Pepi Regular" w:hAnsi="Pepi Regular" w:cs="Arial"/>
          <w:i/>
        </w:rPr>
        <w:t>ů</w:t>
      </w:r>
      <w:r w:rsidRPr="00DC6E05">
        <w:rPr>
          <w:rFonts w:ascii="Pepi Regular" w:hAnsi="Pepi Regular" w:cs="Arial"/>
          <w:i/>
        </w:rPr>
        <w:t>:</w:t>
      </w:r>
      <w:r w:rsidRPr="00DC6E05">
        <w:rPr>
          <w:rFonts w:ascii="Pepi Regular" w:hAnsi="Pepi Regular" w:cs="Arial"/>
          <w:i/>
        </w:rPr>
        <w:tab/>
        <w:t>Kč</w:t>
      </w:r>
    </w:p>
    <w:p w14:paraId="7E67B693" w14:textId="77777777" w:rsidR="001032F3" w:rsidRPr="00DC6E05" w:rsidRDefault="001032F3" w:rsidP="003038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7088"/>
        </w:tabs>
        <w:spacing w:line="360" w:lineRule="auto"/>
        <w:rPr>
          <w:rFonts w:ascii="Pepi Regular" w:hAnsi="Pepi Regular" w:cs="Arial"/>
          <w:i/>
          <w:sz w:val="14"/>
          <w:szCs w:val="14"/>
        </w:rPr>
      </w:pPr>
      <w:r w:rsidRPr="00DC6E05">
        <w:rPr>
          <w:rFonts w:ascii="Pepi Regular" w:hAnsi="Pepi Regular" w:cs="Arial"/>
          <w:i/>
          <w:sz w:val="14"/>
          <w:szCs w:val="14"/>
        </w:rPr>
        <w:t>(vstupné, startovné, členské příspěvky,…)</w:t>
      </w:r>
    </w:p>
    <w:p w14:paraId="6BD415CB" w14:textId="77777777" w:rsidR="003038BB" w:rsidRPr="00DC6E05" w:rsidRDefault="003009FE" w:rsidP="003009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right" w:pos="5245"/>
        </w:tabs>
        <w:rPr>
          <w:rFonts w:ascii="Pepi Regular" w:hAnsi="Pepi Regular" w:cs="Arial"/>
          <w:i/>
        </w:rPr>
      </w:pPr>
      <w:r w:rsidRPr="00DC6E05">
        <w:rPr>
          <w:rFonts w:ascii="Pepi Regular" w:hAnsi="Pepi Regular" w:cs="Arial"/>
          <w:i/>
          <w:sz w:val="18"/>
        </w:rPr>
        <w:tab/>
      </w:r>
      <w:r w:rsidRPr="00DC6E05">
        <w:rPr>
          <w:rFonts w:ascii="Pepi Regular" w:hAnsi="Pepi Regular" w:cs="Arial"/>
          <w:i/>
          <w:sz w:val="18"/>
        </w:rPr>
        <w:fldChar w:fldCharType="begin">
          <w:ffData>
            <w:name w:val="Text24"/>
            <w:enabled/>
            <w:calcOnExit w:val="0"/>
            <w:textInput>
              <w:type w:val="number"/>
              <w:format w:val="# ##0,00"/>
            </w:textInput>
          </w:ffData>
        </w:fldChar>
      </w:r>
      <w:r w:rsidRPr="00DC6E05">
        <w:rPr>
          <w:rFonts w:ascii="Pepi Regular" w:hAnsi="Pepi Regular" w:cs="Arial"/>
          <w:i/>
          <w:sz w:val="18"/>
        </w:rPr>
        <w:instrText xml:space="preserve"> FORMTEXT </w:instrText>
      </w:r>
      <w:r w:rsidRPr="00DC6E05">
        <w:rPr>
          <w:rFonts w:ascii="Pepi Regular" w:hAnsi="Pepi Regular" w:cs="Arial"/>
          <w:i/>
          <w:sz w:val="18"/>
        </w:rPr>
      </w:r>
      <w:r w:rsidRPr="00DC6E05">
        <w:rPr>
          <w:rFonts w:ascii="Pepi Regular" w:hAnsi="Pepi Regular" w:cs="Arial"/>
          <w:i/>
          <w:sz w:val="18"/>
        </w:rPr>
        <w:fldChar w:fldCharType="separate"/>
      </w:r>
      <w:r w:rsidR="00F12D14" w:rsidRPr="00DC6E05">
        <w:rPr>
          <w:rFonts w:ascii="Pepi Regular" w:hAnsi="Pepi Regular" w:cs="Arial"/>
          <w:i/>
          <w:noProof/>
          <w:sz w:val="18"/>
        </w:rPr>
        <w:t> </w:t>
      </w:r>
      <w:r w:rsidR="00F12D14" w:rsidRPr="00DC6E05">
        <w:rPr>
          <w:rFonts w:ascii="Pepi Regular" w:hAnsi="Pepi Regular" w:cs="Arial"/>
          <w:i/>
          <w:noProof/>
          <w:sz w:val="18"/>
        </w:rPr>
        <w:t> </w:t>
      </w:r>
      <w:r w:rsidR="00F12D14" w:rsidRPr="00DC6E05">
        <w:rPr>
          <w:rFonts w:ascii="Pepi Regular" w:hAnsi="Pepi Regular" w:cs="Arial"/>
          <w:i/>
          <w:noProof/>
          <w:sz w:val="18"/>
        </w:rPr>
        <w:t> </w:t>
      </w:r>
      <w:r w:rsidR="00F12D14" w:rsidRPr="00DC6E05">
        <w:rPr>
          <w:rFonts w:ascii="Pepi Regular" w:hAnsi="Pepi Regular" w:cs="Arial"/>
          <w:i/>
          <w:noProof/>
          <w:sz w:val="18"/>
        </w:rPr>
        <w:t> </w:t>
      </w:r>
      <w:r w:rsidR="00F12D14" w:rsidRPr="00DC6E05">
        <w:rPr>
          <w:rFonts w:ascii="Pepi Regular" w:hAnsi="Pepi Regular" w:cs="Arial"/>
          <w:i/>
          <w:noProof/>
          <w:sz w:val="18"/>
        </w:rPr>
        <w:t> </w:t>
      </w:r>
      <w:r w:rsidRPr="00DC6E05">
        <w:rPr>
          <w:rFonts w:ascii="Pepi Regular" w:hAnsi="Pepi Regular" w:cs="Arial"/>
          <w:i/>
          <w:sz w:val="18"/>
        </w:rPr>
        <w:fldChar w:fldCharType="end"/>
      </w:r>
    </w:p>
    <w:p w14:paraId="4254F845" w14:textId="77777777" w:rsidR="00B636A3" w:rsidRPr="00DC6E05" w:rsidRDefault="00B636A3" w:rsidP="003038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5387"/>
        </w:tabs>
        <w:rPr>
          <w:rFonts w:ascii="Pepi Regular" w:hAnsi="Pepi Regular" w:cs="Arial"/>
          <w:i/>
        </w:rPr>
      </w:pPr>
      <w:r w:rsidRPr="00DC6E05">
        <w:rPr>
          <w:rFonts w:ascii="Pepi Regular" w:hAnsi="Pepi Regular" w:cs="Arial"/>
          <w:i/>
        </w:rPr>
        <w:t xml:space="preserve">c) </w:t>
      </w:r>
      <w:r w:rsidR="001032F3" w:rsidRPr="00DC6E05">
        <w:rPr>
          <w:rFonts w:ascii="Pepi Regular" w:hAnsi="Pepi Regular" w:cs="Arial"/>
          <w:i/>
        </w:rPr>
        <w:t xml:space="preserve">z </w:t>
      </w:r>
      <w:r w:rsidRPr="00DC6E05">
        <w:rPr>
          <w:rFonts w:ascii="Pepi Regular" w:hAnsi="Pepi Regular" w:cs="Arial"/>
          <w:i/>
        </w:rPr>
        <w:t>jin</w:t>
      </w:r>
      <w:r w:rsidR="001032F3" w:rsidRPr="00DC6E05">
        <w:rPr>
          <w:rFonts w:ascii="Pepi Regular" w:hAnsi="Pepi Regular" w:cs="Arial"/>
          <w:i/>
        </w:rPr>
        <w:t>ých</w:t>
      </w:r>
      <w:r w:rsidRPr="00DC6E05">
        <w:rPr>
          <w:rFonts w:ascii="Pepi Regular" w:hAnsi="Pepi Regular" w:cs="Arial"/>
          <w:i/>
        </w:rPr>
        <w:t xml:space="preserve"> zdroj</w:t>
      </w:r>
      <w:r w:rsidR="001032F3" w:rsidRPr="00DC6E05">
        <w:rPr>
          <w:rFonts w:ascii="Pepi Regular" w:hAnsi="Pepi Regular" w:cs="Arial"/>
          <w:i/>
        </w:rPr>
        <w:t>ů</w:t>
      </w:r>
      <w:r w:rsidRPr="00DC6E05">
        <w:rPr>
          <w:rFonts w:ascii="Pepi Regular" w:hAnsi="Pepi Regular" w:cs="Arial"/>
          <w:i/>
        </w:rPr>
        <w:t>:</w:t>
      </w:r>
      <w:r w:rsidRPr="00DC6E05">
        <w:rPr>
          <w:rFonts w:ascii="Pepi Regular" w:hAnsi="Pepi Regular" w:cs="Arial"/>
          <w:i/>
        </w:rPr>
        <w:tab/>
        <w:t>Kč</w:t>
      </w:r>
    </w:p>
    <w:p w14:paraId="50C53BB8" w14:textId="77777777" w:rsidR="001E1108" w:rsidRPr="00DC6E05" w:rsidRDefault="001E1108" w:rsidP="001E11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7088"/>
        </w:tabs>
        <w:rPr>
          <w:rFonts w:ascii="Pepi Regular" w:hAnsi="Pepi Regular" w:cs="Arial"/>
          <w:i/>
          <w:sz w:val="14"/>
          <w:szCs w:val="14"/>
        </w:rPr>
      </w:pPr>
      <w:r w:rsidRPr="00DC6E05">
        <w:rPr>
          <w:rFonts w:ascii="Pepi Regular" w:hAnsi="Pepi Regular" w:cs="Arial"/>
          <w:i/>
          <w:sz w:val="14"/>
          <w:szCs w:val="14"/>
        </w:rPr>
        <w:t>(sponzoring, granty, dotace,</w:t>
      </w:r>
      <w:r w:rsidR="00FE1511" w:rsidRPr="00DC6E05">
        <w:rPr>
          <w:rFonts w:ascii="Pepi Regular" w:hAnsi="Pepi Regular" w:cs="Arial"/>
          <w:i/>
          <w:sz w:val="14"/>
          <w:szCs w:val="14"/>
        </w:rPr>
        <w:t xml:space="preserve"> dary,</w:t>
      </w:r>
      <w:r w:rsidRPr="00DC6E05">
        <w:rPr>
          <w:rFonts w:ascii="Pepi Regular" w:hAnsi="Pepi Regular" w:cs="Arial"/>
          <w:i/>
          <w:sz w:val="14"/>
          <w:szCs w:val="14"/>
        </w:rPr>
        <w:t>…)</w:t>
      </w:r>
    </w:p>
    <w:p w14:paraId="3990D4B7" w14:textId="77777777" w:rsidR="00B636A3" w:rsidRPr="00DC6E05" w:rsidRDefault="00B636A3" w:rsidP="00B636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8789"/>
        </w:tabs>
        <w:rPr>
          <w:rFonts w:ascii="Pepi Regular" w:hAnsi="Pepi Regular" w:cs="Arial"/>
          <w:b/>
          <w:bCs/>
          <w:i/>
        </w:rPr>
      </w:pPr>
    </w:p>
    <w:p w14:paraId="043D4647" w14:textId="77777777" w:rsidR="00FE1511" w:rsidRPr="00DC6E05" w:rsidRDefault="00FE1511" w:rsidP="00B636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8789"/>
        </w:tabs>
        <w:rPr>
          <w:rFonts w:ascii="Pepi Regular" w:hAnsi="Pepi Regular" w:cs="Arial"/>
          <w:bCs/>
        </w:rPr>
      </w:pPr>
    </w:p>
    <w:p w14:paraId="3DBDC472" w14:textId="77777777" w:rsidR="00FE1511" w:rsidRPr="00DC6E05" w:rsidRDefault="00FE1511" w:rsidP="00B636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8789"/>
        </w:tabs>
        <w:rPr>
          <w:rFonts w:ascii="Pepi Regular" w:hAnsi="Pepi Regular" w:cs="Arial"/>
          <w:bCs/>
        </w:rPr>
      </w:pPr>
    </w:p>
    <w:p w14:paraId="6B13BD44" w14:textId="77777777" w:rsidR="00DC6E05" w:rsidRDefault="00DC6E05" w:rsidP="00B636A3">
      <w:pPr>
        <w:tabs>
          <w:tab w:val="left" w:leader="dot" w:pos="8789"/>
        </w:tabs>
        <w:rPr>
          <w:rFonts w:ascii="Pepi Regular" w:hAnsi="Pepi Regular" w:cs="Arial"/>
          <w:b/>
          <w:bCs/>
        </w:rPr>
      </w:pPr>
    </w:p>
    <w:p w14:paraId="0999A411" w14:textId="77777777" w:rsidR="00DC6E05" w:rsidRDefault="00DC6E05" w:rsidP="00B636A3">
      <w:pPr>
        <w:tabs>
          <w:tab w:val="left" w:leader="dot" w:pos="8789"/>
        </w:tabs>
        <w:rPr>
          <w:rFonts w:ascii="Pepi Regular" w:hAnsi="Pepi Regular" w:cs="Arial"/>
          <w:b/>
          <w:bCs/>
        </w:rPr>
      </w:pPr>
    </w:p>
    <w:p w14:paraId="073DF9A7" w14:textId="77777777" w:rsidR="00DC6E05" w:rsidRDefault="00DC6E05" w:rsidP="00B636A3">
      <w:pPr>
        <w:tabs>
          <w:tab w:val="left" w:leader="dot" w:pos="8789"/>
        </w:tabs>
        <w:rPr>
          <w:rFonts w:ascii="Pepi Regular" w:hAnsi="Pepi Regular" w:cs="Arial"/>
          <w:b/>
          <w:bCs/>
        </w:rPr>
      </w:pPr>
    </w:p>
    <w:p w14:paraId="4A619EC9" w14:textId="77777777" w:rsidR="00DC6E05" w:rsidRDefault="00DC6E05" w:rsidP="00B636A3">
      <w:pPr>
        <w:tabs>
          <w:tab w:val="left" w:leader="dot" w:pos="8789"/>
        </w:tabs>
        <w:rPr>
          <w:rFonts w:ascii="Pepi Regular" w:hAnsi="Pepi Regular" w:cs="Arial"/>
          <w:b/>
          <w:bCs/>
        </w:rPr>
      </w:pPr>
    </w:p>
    <w:p w14:paraId="30A07F45" w14:textId="77777777" w:rsidR="00DC6E05" w:rsidRDefault="00DC6E05" w:rsidP="00B636A3">
      <w:pPr>
        <w:tabs>
          <w:tab w:val="left" w:leader="dot" w:pos="8789"/>
        </w:tabs>
        <w:rPr>
          <w:rFonts w:ascii="Pepi Regular" w:hAnsi="Pepi Regular" w:cs="Arial"/>
          <w:b/>
          <w:bCs/>
        </w:rPr>
      </w:pPr>
    </w:p>
    <w:p w14:paraId="5023E138" w14:textId="77777777" w:rsidR="00DC6E05" w:rsidRDefault="00DC6E05" w:rsidP="00B636A3">
      <w:pPr>
        <w:tabs>
          <w:tab w:val="left" w:leader="dot" w:pos="8789"/>
        </w:tabs>
        <w:rPr>
          <w:rFonts w:ascii="Pepi Regular" w:hAnsi="Pepi Regular" w:cs="Arial"/>
          <w:b/>
          <w:bCs/>
        </w:rPr>
      </w:pPr>
    </w:p>
    <w:p w14:paraId="34261B29" w14:textId="271CB77B" w:rsidR="00B636A3" w:rsidRPr="00DC6E05" w:rsidRDefault="00B636A3" w:rsidP="00B636A3">
      <w:pPr>
        <w:tabs>
          <w:tab w:val="left" w:leader="dot" w:pos="8789"/>
        </w:tabs>
        <w:rPr>
          <w:rFonts w:ascii="Pepi Regular" w:hAnsi="Pepi Regular" w:cs="Arial"/>
          <w:b/>
          <w:bCs/>
        </w:rPr>
      </w:pPr>
      <w:r w:rsidRPr="00DC6E05">
        <w:rPr>
          <w:rFonts w:ascii="Pepi Regular" w:hAnsi="Pepi Regular" w:cs="Arial"/>
          <w:b/>
          <w:bCs/>
        </w:rPr>
        <w:t xml:space="preserve">                                                                                                                      </w:t>
      </w:r>
    </w:p>
    <w:tbl>
      <w:tblPr>
        <w:tblStyle w:val="Mkatabulky"/>
        <w:tblW w:w="9889" w:type="dxa"/>
        <w:tblLook w:val="04A0" w:firstRow="1" w:lastRow="0" w:firstColumn="1" w:lastColumn="0" w:noHBand="0" w:noVBand="1"/>
      </w:tblPr>
      <w:tblGrid>
        <w:gridCol w:w="9889"/>
      </w:tblGrid>
      <w:tr w:rsidR="00C60B96" w:rsidRPr="00DC6E05" w14:paraId="21571AD1" w14:textId="77777777" w:rsidTr="00715776">
        <w:tc>
          <w:tcPr>
            <w:tcW w:w="9889" w:type="dxa"/>
          </w:tcPr>
          <w:p w14:paraId="34ECD441" w14:textId="77777777" w:rsidR="00C60B96" w:rsidRPr="00DC6E05" w:rsidRDefault="00C60B96" w:rsidP="00715776">
            <w:pPr>
              <w:pBdr>
                <w:left w:val="single" w:sz="4" w:space="4" w:color="auto"/>
                <w:right w:val="single" w:sz="4" w:space="4" w:color="auto"/>
              </w:pBdr>
              <w:tabs>
                <w:tab w:val="left" w:leader="dot" w:pos="8789"/>
              </w:tabs>
              <w:rPr>
                <w:rFonts w:ascii="Pepi Regular" w:hAnsi="Pepi Regular" w:cs="Arial"/>
              </w:rPr>
            </w:pPr>
          </w:p>
          <w:p w14:paraId="7C978BB7" w14:textId="77777777" w:rsidR="00C60B96" w:rsidRPr="00DC6E05" w:rsidRDefault="00C60B96" w:rsidP="00715776">
            <w:pPr>
              <w:pBdr>
                <w:left w:val="single" w:sz="4" w:space="4" w:color="auto"/>
                <w:right w:val="single" w:sz="4" w:space="4" w:color="auto"/>
              </w:pBdr>
              <w:tabs>
                <w:tab w:val="left" w:leader="dot" w:pos="8789"/>
              </w:tabs>
              <w:rPr>
                <w:rFonts w:ascii="Pepi Regular" w:hAnsi="Pepi Regular" w:cs="Arial"/>
              </w:rPr>
            </w:pPr>
            <w:r w:rsidRPr="00DC6E05">
              <w:rPr>
                <w:rFonts w:ascii="Pepi Regular" w:hAnsi="Pepi Regular" w:cs="Arial"/>
              </w:rPr>
              <w:t>Struktura použití dotace – rozpočet (možno přílohou):</w:t>
            </w:r>
          </w:p>
          <w:p w14:paraId="5CD7DDF8" w14:textId="77777777" w:rsidR="00C60B96" w:rsidRPr="00DC6E05" w:rsidRDefault="00C60B96" w:rsidP="00715776">
            <w:pPr>
              <w:pBdr>
                <w:left w:val="single" w:sz="4" w:space="4" w:color="auto"/>
                <w:right w:val="single" w:sz="4" w:space="4" w:color="auto"/>
              </w:pBdr>
              <w:tabs>
                <w:tab w:val="left" w:leader="dot" w:pos="8789"/>
              </w:tabs>
              <w:rPr>
                <w:rFonts w:ascii="Pepi Regular" w:hAnsi="Pepi Regular" w:cs="Arial"/>
                <w:bCs/>
                <w:i/>
                <w:sz w:val="14"/>
                <w:szCs w:val="14"/>
              </w:rPr>
            </w:pPr>
            <w:r w:rsidRPr="00DC6E05">
              <w:rPr>
                <w:rFonts w:ascii="Pepi Regular" w:hAnsi="Pepi Regular" w:cs="Arial"/>
                <w:bCs/>
                <w:i/>
                <w:sz w:val="14"/>
                <w:szCs w:val="14"/>
              </w:rPr>
              <w:t>(pro každou jednotlivou akci / činnost uveďte údaje samostatně; v případě, že počet řádků ve formuláři je nedostatečný, je možné rozpočet přiložit na samostatném listu)</w:t>
            </w:r>
          </w:p>
          <w:p w14:paraId="606B61E9" w14:textId="77777777" w:rsidR="00C60B96" w:rsidRPr="00DC6E05" w:rsidRDefault="00C60B96" w:rsidP="00715776">
            <w:pPr>
              <w:pBdr>
                <w:left w:val="single" w:sz="4" w:space="4" w:color="auto"/>
                <w:right w:val="single" w:sz="4" w:space="4" w:color="auto"/>
              </w:pBdr>
              <w:tabs>
                <w:tab w:val="left" w:leader="dot" w:pos="8789"/>
              </w:tabs>
              <w:rPr>
                <w:rFonts w:ascii="Pepi Regular" w:hAnsi="Pepi Regular" w:cs="Arial"/>
                <w:bCs/>
                <w:i/>
                <w:sz w:val="14"/>
                <w:szCs w:val="14"/>
              </w:rPr>
            </w:pPr>
          </w:p>
          <w:tbl>
            <w:tblPr>
              <w:tblStyle w:val="Mkatabulky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dotted" w:sz="4" w:space="0" w:color="auto"/>
                <w:insideV w:val="dotted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303"/>
              <w:gridCol w:w="2303"/>
              <w:gridCol w:w="2303"/>
              <w:gridCol w:w="2303"/>
            </w:tblGrid>
            <w:tr w:rsidR="00C60B96" w:rsidRPr="00DC6E05" w14:paraId="167CE013" w14:textId="77777777" w:rsidTr="003009FE">
              <w:trPr>
                <w:trHeight w:val="283"/>
              </w:trPr>
              <w:tc>
                <w:tcPr>
                  <w:tcW w:w="2303" w:type="dxa"/>
                  <w:shd w:val="clear" w:color="auto" w:fill="D9D9D9" w:themeFill="background1" w:themeFillShade="D9"/>
                  <w:vAlign w:val="center"/>
                </w:tcPr>
                <w:p w14:paraId="12981A4A" w14:textId="77777777" w:rsidR="00C60B96" w:rsidRPr="00DC6E05" w:rsidRDefault="00C60B96" w:rsidP="003009FE">
                  <w:pPr>
                    <w:jc w:val="center"/>
                    <w:rPr>
                      <w:rFonts w:ascii="Pepi Regular" w:hAnsi="Pepi Regular" w:cs="Arial"/>
                      <w:sz w:val="18"/>
                      <w:szCs w:val="16"/>
                    </w:rPr>
                  </w:pPr>
                  <w:r w:rsidRPr="00DC6E05">
                    <w:rPr>
                      <w:rFonts w:ascii="Pepi Regular" w:hAnsi="Pepi Regular" w:cs="Arial"/>
                      <w:sz w:val="18"/>
                      <w:szCs w:val="16"/>
                    </w:rPr>
                    <w:t>druh výdaje</w:t>
                  </w:r>
                </w:p>
              </w:tc>
              <w:tc>
                <w:tcPr>
                  <w:tcW w:w="2303" w:type="dxa"/>
                  <w:shd w:val="clear" w:color="auto" w:fill="D9D9D9" w:themeFill="background1" w:themeFillShade="D9"/>
                  <w:vAlign w:val="center"/>
                </w:tcPr>
                <w:p w14:paraId="703538E9" w14:textId="77777777" w:rsidR="00C60B96" w:rsidRPr="00DC6E05" w:rsidRDefault="00C60B96" w:rsidP="003009FE">
                  <w:pPr>
                    <w:jc w:val="center"/>
                    <w:rPr>
                      <w:rFonts w:ascii="Pepi Regular" w:hAnsi="Pepi Regular" w:cs="Arial"/>
                      <w:sz w:val="18"/>
                      <w:szCs w:val="16"/>
                    </w:rPr>
                  </w:pPr>
                  <w:r w:rsidRPr="00DC6E05">
                    <w:rPr>
                      <w:rFonts w:ascii="Pepi Regular" w:hAnsi="Pepi Regular" w:cs="Arial"/>
                      <w:sz w:val="18"/>
                      <w:szCs w:val="16"/>
                    </w:rPr>
                    <w:t>předpokládané výdaje</w:t>
                  </w:r>
                </w:p>
              </w:tc>
              <w:tc>
                <w:tcPr>
                  <w:tcW w:w="2303" w:type="dxa"/>
                  <w:shd w:val="clear" w:color="auto" w:fill="D9D9D9" w:themeFill="background1" w:themeFillShade="D9"/>
                  <w:vAlign w:val="center"/>
                </w:tcPr>
                <w:p w14:paraId="44D52D0B" w14:textId="77777777" w:rsidR="00C60B96" w:rsidRPr="00DC6E05" w:rsidRDefault="00C60B96" w:rsidP="003009FE">
                  <w:pPr>
                    <w:jc w:val="center"/>
                    <w:rPr>
                      <w:rFonts w:ascii="Pepi Regular" w:hAnsi="Pepi Regular" w:cs="Arial"/>
                      <w:sz w:val="18"/>
                      <w:szCs w:val="16"/>
                    </w:rPr>
                  </w:pPr>
                  <w:r w:rsidRPr="00DC6E05">
                    <w:rPr>
                      <w:rFonts w:ascii="Pepi Regular" w:hAnsi="Pepi Regular" w:cs="Arial"/>
                      <w:sz w:val="18"/>
                      <w:szCs w:val="16"/>
                    </w:rPr>
                    <w:t>výše požadované dotace</w:t>
                  </w:r>
                </w:p>
              </w:tc>
              <w:tc>
                <w:tcPr>
                  <w:tcW w:w="2303" w:type="dxa"/>
                  <w:shd w:val="clear" w:color="auto" w:fill="D9D9D9" w:themeFill="background1" w:themeFillShade="D9"/>
                  <w:vAlign w:val="center"/>
                </w:tcPr>
                <w:p w14:paraId="412DD623" w14:textId="77777777" w:rsidR="00C60B96" w:rsidRPr="00DC6E05" w:rsidRDefault="00C60B96" w:rsidP="003009FE">
                  <w:pPr>
                    <w:jc w:val="center"/>
                    <w:rPr>
                      <w:rFonts w:ascii="Pepi Regular" w:hAnsi="Pepi Regular" w:cs="Arial"/>
                      <w:sz w:val="18"/>
                      <w:szCs w:val="16"/>
                    </w:rPr>
                  </w:pPr>
                  <w:r w:rsidRPr="00DC6E05">
                    <w:rPr>
                      <w:rFonts w:ascii="Pepi Regular" w:hAnsi="Pepi Regular" w:cs="Arial"/>
                      <w:sz w:val="18"/>
                      <w:szCs w:val="16"/>
                    </w:rPr>
                    <w:t>poznámka</w:t>
                  </w:r>
                </w:p>
              </w:tc>
            </w:tr>
            <w:tr w:rsidR="00C60B96" w:rsidRPr="00DC6E05" w14:paraId="29BE0FBC" w14:textId="77777777" w:rsidTr="003009FE">
              <w:trPr>
                <w:trHeight w:val="340"/>
              </w:trPr>
              <w:tc>
                <w:tcPr>
                  <w:tcW w:w="2303" w:type="dxa"/>
                  <w:vAlign w:val="center"/>
                </w:tcPr>
                <w:p w14:paraId="4FACE6D5" w14:textId="77777777" w:rsidR="00C60B96" w:rsidRPr="00DC6E05" w:rsidRDefault="00C60B96" w:rsidP="00F12D14">
                  <w:pPr>
                    <w:rPr>
                      <w:rFonts w:ascii="Pepi Regular" w:hAnsi="Pepi Regular"/>
                      <w:sz w:val="18"/>
                    </w:rPr>
                  </w:pP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begin">
                      <w:ffData>
                        <w:name w:val="Text23"/>
                        <w:enabled/>
                        <w:calcOnExit w:val="0"/>
                        <w:textInput/>
                      </w:ffData>
                    </w:fldCha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instrText xml:space="preserve"> FORMTEXT </w:instrTex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separate"/>
                  </w:r>
                  <w:r w:rsidR="00F12D14"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="00F12D14"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="00F12D14"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="00F12D14"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="00F12D14"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end"/>
                  </w:r>
                </w:p>
              </w:tc>
              <w:tc>
                <w:tcPr>
                  <w:tcW w:w="2303" w:type="dxa"/>
                  <w:vAlign w:val="center"/>
                </w:tcPr>
                <w:p w14:paraId="3720607B" w14:textId="77777777" w:rsidR="00C60B96" w:rsidRPr="00DC6E05" w:rsidRDefault="00A14720" w:rsidP="00F12D14">
                  <w:pPr>
                    <w:ind w:right="392"/>
                    <w:jc w:val="right"/>
                    <w:rPr>
                      <w:rFonts w:ascii="Pepi Regular" w:hAnsi="Pepi Regular"/>
                      <w:sz w:val="18"/>
                    </w:rPr>
                  </w:pP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type w:val="number"/>
                          <w:format w:val="# ##0,00"/>
                        </w:textInput>
                      </w:ffData>
                    </w:fldCha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instrText xml:space="preserve"> FORMTEXT </w:instrTex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separate"/>
                  </w:r>
                  <w:r w:rsidR="00F12D14"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="00F12D14"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="00F12D14"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="00F12D14"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="00F12D14"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end"/>
                  </w:r>
                </w:p>
              </w:tc>
              <w:tc>
                <w:tcPr>
                  <w:tcW w:w="2303" w:type="dxa"/>
                  <w:vAlign w:val="center"/>
                </w:tcPr>
                <w:p w14:paraId="7022261F" w14:textId="77777777" w:rsidR="00C60B96" w:rsidRPr="00DC6E05" w:rsidRDefault="00A14720" w:rsidP="00F12D14">
                  <w:pPr>
                    <w:ind w:right="285"/>
                    <w:jc w:val="right"/>
                    <w:rPr>
                      <w:rFonts w:ascii="Pepi Regular" w:hAnsi="Pepi Regular"/>
                      <w:sz w:val="18"/>
                    </w:rPr>
                  </w:pP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type w:val="number"/>
                          <w:format w:val="# ##0,00"/>
                        </w:textInput>
                      </w:ffData>
                    </w:fldCha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instrText xml:space="preserve"> FORMTEXT </w:instrTex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separate"/>
                  </w:r>
                  <w:r w:rsidR="00F12D14"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="00F12D14"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="00F12D14"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="00F12D14"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="00F12D14"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end"/>
                  </w:r>
                </w:p>
              </w:tc>
              <w:tc>
                <w:tcPr>
                  <w:tcW w:w="2303" w:type="dxa"/>
                  <w:vAlign w:val="center"/>
                </w:tcPr>
                <w:p w14:paraId="691D727D" w14:textId="77777777" w:rsidR="00C60B96" w:rsidRPr="00DC6E05" w:rsidRDefault="00C60B96" w:rsidP="003009FE">
                  <w:pPr>
                    <w:rPr>
                      <w:rFonts w:ascii="Pepi Regular" w:hAnsi="Pepi Regular"/>
                      <w:sz w:val="18"/>
                    </w:rPr>
                  </w:pP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begin">
                      <w:ffData>
                        <w:name w:val="Text23"/>
                        <w:enabled/>
                        <w:calcOnExit w:val="0"/>
                        <w:textInput/>
                      </w:ffData>
                    </w:fldCha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instrText xml:space="preserve"> FORMTEXT </w:instrTex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separate"/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end"/>
                  </w:r>
                </w:p>
              </w:tc>
            </w:tr>
            <w:tr w:rsidR="00C60B96" w:rsidRPr="00DC6E05" w14:paraId="6D5C2C8F" w14:textId="77777777" w:rsidTr="003009FE">
              <w:trPr>
                <w:trHeight w:val="340"/>
              </w:trPr>
              <w:tc>
                <w:tcPr>
                  <w:tcW w:w="2303" w:type="dxa"/>
                  <w:vAlign w:val="center"/>
                </w:tcPr>
                <w:p w14:paraId="7B6E6F78" w14:textId="77777777" w:rsidR="00C60B96" w:rsidRPr="00DC6E05" w:rsidRDefault="00C60B96" w:rsidP="003009FE">
                  <w:pPr>
                    <w:rPr>
                      <w:rFonts w:ascii="Pepi Regular" w:hAnsi="Pepi Regular"/>
                      <w:sz w:val="18"/>
                    </w:rPr>
                  </w:pP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begin">
                      <w:ffData>
                        <w:name w:val="Text23"/>
                        <w:enabled/>
                        <w:calcOnExit w:val="0"/>
                        <w:textInput/>
                      </w:ffData>
                    </w:fldCha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instrText xml:space="preserve"> FORMTEXT </w:instrTex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separate"/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end"/>
                  </w:r>
                </w:p>
              </w:tc>
              <w:tc>
                <w:tcPr>
                  <w:tcW w:w="2303" w:type="dxa"/>
                  <w:vAlign w:val="center"/>
                </w:tcPr>
                <w:p w14:paraId="56B73612" w14:textId="77777777" w:rsidR="00C60B96" w:rsidRPr="00DC6E05" w:rsidRDefault="00A14720" w:rsidP="003009FE">
                  <w:pPr>
                    <w:ind w:right="392"/>
                    <w:jc w:val="right"/>
                    <w:rPr>
                      <w:rFonts w:ascii="Pepi Regular" w:hAnsi="Pepi Regular"/>
                      <w:sz w:val="18"/>
                    </w:rPr>
                  </w:pP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type w:val="number"/>
                          <w:format w:val="# ##0,00"/>
                        </w:textInput>
                      </w:ffData>
                    </w:fldCha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instrText xml:space="preserve"> FORMTEXT </w:instrTex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separate"/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end"/>
                  </w:r>
                </w:p>
              </w:tc>
              <w:tc>
                <w:tcPr>
                  <w:tcW w:w="2303" w:type="dxa"/>
                  <w:vAlign w:val="center"/>
                </w:tcPr>
                <w:p w14:paraId="4DA22488" w14:textId="77777777" w:rsidR="00C60B96" w:rsidRPr="00DC6E05" w:rsidRDefault="00A14720" w:rsidP="003009FE">
                  <w:pPr>
                    <w:ind w:right="285"/>
                    <w:jc w:val="right"/>
                    <w:rPr>
                      <w:rFonts w:ascii="Pepi Regular" w:hAnsi="Pepi Regular"/>
                      <w:sz w:val="18"/>
                    </w:rPr>
                  </w:pP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type w:val="number"/>
                          <w:format w:val="# ##0,00"/>
                        </w:textInput>
                      </w:ffData>
                    </w:fldCha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instrText xml:space="preserve"> FORMTEXT </w:instrTex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separate"/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end"/>
                  </w:r>
                </w:p>
              </w:tc>
              <w:tc>
                <w:tcPr>
                  <w:tcW w:w="2303" w:type="dxa"/>
                  <w:vAlign w:val="center"/>
                </w:tcPr>
                <w:p w14:paraId="606066FF" w14:textId="77777777" w:rsidR="00C60B96" w:rsidRPr="00DC6E05" w:rsidRDefault="00C60B96" w:rsidP="003009FE">
                  <w:pPr>
                    <w:rPr>
                      <w:rFonts w:ascii="Pepi Regular" w:hAnsi="Pepi Regular"/>
                      <w:sz w:val="18"/>
                    </w:rPr>
                  </w:pP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begin">
                      <w:ffData>
                        <w:name w:val="Text23"/>
                        <w:enabled/>
                        <w:calcOnExit w:val="0"/>
                        <w:textInput/>
                      </w:ffData>
                    </w:fldCha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instrText xml:space="preserve"> FORMTEXT </w:instrTex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separate"/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end"/>
                  </w:r>
                </w:p>
              </w:tc>
            </w:tr>
            <w:tr w:rsidR="00C60B96" w:rsidRPr="00DC6E05" w14:paraId="24A386C5" w14:textId="77777777" w:rsidTr="003009FE">
              <w:trPr>
                <w:trHeight w:val="340"/>
              </w:trPr>
              <w:tc>
                <w:tcPr>
                  <w:tcW w:w="2303" w:type="dxa"/>
                  <w:vAlign w:val="center"/>
                </w:tcPr>
                <w:p w14:paraId="042667AF" w14:textId="77777777" w:rsidR="00C60B96" w:rsidRPr="00DC6E05" w:rsidRDefault="00C60B96" w:rsidP="003009FE">
                  <w:pPr>
                    <w:rPr>
                      <w:rFonts w:ascii="Pepi Regular" w:hAnsi="Pepi Regular"/>
                      <w:sz w:val="18"/>
                    </w:rPr>
                  </w:pP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begin">
                      <w:ffData>
                        <w:name w:val="Text23"/>
                        <w:enabled/>
                        <w:calcOnExit w:val="0"/>
                        <w:textInput/>
                      </w:ffData>
                    </w:fldCha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instrText xml:space="preserve"> FORMTEXT </w:instrTex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separate"/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end"/>
                  </w:r>
                </w:p>
              </w:tc>
              <w:tc>
                <w:tcPr>
                  <w:tcW w:w="2303" w:type="dxa"/>
                  <w:vAlign w:val="center"/>
                </w:tcPr>
                <w:p w14:paraId="50645042" w14:textId="77777777" w:rsidR="00C60B96" w:rsidRPr="00DC6E05" w:rsidRDefault="00A14720" w:rsidP="003009FE">
                  <w:pPr>
                    <w:ind w:right="392"/>
                    <w:jc w:val="right"/>
                    <w:rPr>
                      <w:rFonts w:ascii="Pepi Regular" w:hAnsi="Pepi Regular"/>
                      <w:sz w:val="18"/>
                    </w:rPr>
                  </w:pP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type w:val="number"/>
                          <w:format w:val="# ##0,00"/>
                        </w:textInput>
                      </w:ffData>
                    </w:fldCha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instrText xml:space="preserve"> FORMTEXT </w:instrTex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separate"/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end"/>
                  </w:r>
                </w:p>
              </w:tc>
              <w:tc>
                <w:tcPr>
                  <w:tcW w:w="2303" w:type="dxa"/>
                  <w:vAlign w:val="center"/>
                </w:tcPr>
                <w:p w14:paraId="3367C9D8" w14:textId="77777777" w:rsidR="00C60B96" w:rsidRPr="00DC6E05" w:rsidRDefault="00A14720" w:rsidP="003009FE">
                  <w:pPr>
                    <w:ind w:right="285"/>
                    <w:jc w:val="right"/>
                    <w:rPr>
                      <w:rFonts w:ascii="Pepi Regular" w:hAnsi="Pepi Regular"/>
                      <w:sz w:val="18"/>
                    </w:rPr>
                  </w:pP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type w:val="number"/>
                          <w:format w:val="# ##0,00"/>
                        </w:textInput>
                      </w:ffData>
                    </w:fldCha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instrText xml:space="preserve"> FORMTEXT </w:instrTex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separate"/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end"/>
                  </w:r>
                </w:p>
              </w:tc>
              <w:tc>
                <w:tcPr>
                  <w:tcW w:w="2303" w:type="dxa"/>
                  <w:vAlign w:val="center"/>
                </w:tcPr>
                <w:p w14:paraId="2FB74374" w14:textId="77777777" w:rsidR="00C60B96" w:rsidRPr="00DC6E05" w:rsidRDefault="00C60B96" w:rsidP="003009FE">
                  <w:pPr>
                    <w:rPr>
                      <w:rFonts w:ascii="Pepi Regular" w:hAnsi="Pepi Regular"/>
                      <w:sz w:val="18"/>
                    </w:rPr>
                  </w:pP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begin">
                      <w:ffData>
                        <w:name w:val="Text23"/>
                        <w:enabled/>
                        <w:calcOnExit w:val="0"/>
                        <w:textInput/>
                      </w:ffData>
                    </w:fldCha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instrText xml:space="preserve"> FORMTEXT </w:instrTex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separate"/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end"/>
                  </w:r>
                </w:p>
              </w:tc>
            </w:tr>
            <w:tr w:rsidR="00C60B96" w:rsidRPr="00DC6E05" w14:paraId="7138C1A0" w14:textId="77777777" w:rsidTr="003009FE">
              <w:trPr>
                <w:trHeight w:val="340"/>
              </w:trPr>
              <w:tc>
                <w:tcPr>
                  <w:tcW w:w="2303" w:type="dxa"/>
                  <w:vAlign w:val="center"/>
                </w:tcPr>
                <w:p w14:paraId="3075EDF0" w14:textId="77777777" w:rsidR="00C60B96" w:rsidRPr="00DC6E05" w:rsidRDefault="00C60B96" w:rsidP="003009FE">
                  <w:pPr>
                    <w:rPr>
                      <w:rFonts w:ascii="Pepi Regular" w:hAnsi="Pepi Regular"/>
                      <w:sz w:val="18"/>
                    </w:rPr>
                  </w:pP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begin">
                      <w:ffData>
                        <w:name w:val="Text23"/>
                        <w:enabled/>
                        <w:calcOnExit w:val="0"/>
                        <w:textInput/>
                      </w:ffData>
                    </w:fldCha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instrText xml:space="preserve"> FORMTEXT </w:instrTex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separate"/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end"/>
                  </w:r>
                </w:p>
              </w:tc>
              <w:tc>
                <w:tcPr>
                  <w:tcW w:w="2303" w:type="dxa"/>
                  <w:vAlign w:val="center"/>
                </w:tcPr>
                <w:p w14:paraId="3735D6C5" w14:textId="77777777" w:rsidR="00C60B96" w:rsidRPr="00DC6E05" w:rsidRDefault="00A14720" w:rsidP="003009FE">
                  <w:pPr>
                    <w:ind w:right="392"/>
                    <w:jc w:val="right"/>
                    <w:rPr>
                      <w:rFonts w:ascii="Pepi Regular" w:hAnsi="Pepi Regular"/>
                      <w:sz w:val="18"/>
                    </w:rPr>
                  </w:pP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type w:val="number"/>
                          <w:format w:val="# ##0,00"/>
                        </w:textInput>
                      </w:ffData>
                    </w:fldCha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instrText xml:space="preserve"> FORMTEXT </w:instrTex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separate"/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end"/>
                  </w:r>
                </w:p>
              </w:tc>
              <w:tc>
                <w:tcPr>
                  <w:tcW w:w="2303" w:type="dxa"/>
                  <w:vAlign w:val="center"/>
                </w:tcPr>
                <w:p w14:paraId="277D2174" w14:textId="77777777" w:rsidR="00C60B96" w:rsidRPr="00DC6E05" w:rsidRDefault="00A14720" w:rsidP="003009FE">
                  <w:pPr>
                    <w:ind w:right="285"/>
                    <w:jc w:val="right"/>
                    <w:rPr>
                      <w:rFonts w:ascii="Pepi Regular" w:hAnsi="Pepi Regular"/>
                      <w:sz w:val="18"/>
                    </w:rPr>
                  </w:pP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type w:val="number"/>
                          <w:format w:val="# ##0,00"/>
                        </w:textInput>
                      </w:ffData>
                    </w:fldCha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instrText xml:space="preserve"> FORMTEXT </w:instrTex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separate"/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end"/>
                  </w:r>
                </w:p>
              </w:tc>
              <w:tc>
                <w:tcPr>
                  <w:tcW w:w="2303" w:type="dxa"/>
                  <w:vAlign w:val="center"/>
                </w:tcPr>
                <w:p w14:paraId="06792979" w14:textId="77777777" w:rsidR="00C60B96" w:rsidRPr="00DC6E05" w:rsidRDefault="00C60B96" w:rsidP="003009FE">
                  <w:pPr>
                    <w:rPr>
                      <w:rFonts w:ascii="Pepi Regular" w:hAnsi="Pepi Regular"/>
                      <w:sz w:val="18"/>
                    </w:rPr>
                  </w:pP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begin">
                      <w:ffData>
                        <w:name w:val="Text23"/>
                        <w:enabled/>
                        <w:calcOnExit w:val="0"/>
                        <w:textInput/>
                      </w:ffData>
                    </w:fldCha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instrText xml:space="preserve"> FORMTEXT </w:instrTex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separate"/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end"/>
                  </w:r>
                </w:p>
              </w:tc>
            </w:tr>
            <w:tr w:rsidR="00C60B96" w:rsidRPr="00DC6E05" w14:paraId="6B2DC943" w14:textId="77777777" w:rsidTr="003009FE">
              <w:trPr>
                <w:trHeight w:val="340"/>
              </w:trPr>
              <w:tc>
                <w:tcPr>
                  <w:tcW w:w="2303" w:type="dxa"/>
                  <w:vAlign w:val="center"/>
                </w:tcPr>
                <w:p w14:paraId="2968F995" w14:textId="77777777" w:rsidR="00C60B96" w:rsidRPr="00DC6E05" w:rsidRDefault="00C60B96" w:rsidP="003009FE">
                  <w:pPr>
                    <w:rPr>
                      <w:rFonts w:ascii="Pepi Regular" w:hAnsi="Pepi Regular"/>
                      <w:sz w:val="18"/>
                    </w:rPr>
                  </w:pP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begin">
                      <w:ffData>
                        <w:name w:val="Text23"/>
                        <w:enabled/>
                        <w:calcOnExit w:val="0"/>
                        <w:textInput/>
                      </w:ffData>
                    </w:fldCha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instrText xml:space="preserve"> FORMTEXT </w:instrTex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separate"/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end"/>
                  </w:r>
                </w:p>
              </w:tc>
              <w:tc>
                <w:tcPr>
                  <w:tcW w:w="2303" w:type="dxa"/>
                  <w:vAlign w:val="center"/>
                </w:tcPr>
                <w:p w14:paraId="3B3B96AE" w14:textId="77777777" w:rsidR="00C60B96" w:rsidRPr="00DC6E05" w:rsidRDefault="00A14720" w:rsidP="003009FE">
                  <w:pPr>
                    <w:ind w:right="392"/>
                    <w:jc w:val="right"/>
                    <w:rPr>
                      <w:rFonts w:ascii="Pepi Regular" w:hAnsi="Pepi Regular"/>
                      <w:sz w:val="18"/>
                    </w:rPr>
                  </w:pP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type w:val="number"/>
                          <w:format w:val="# ##0,00"/>
                        </w:textInput>
                      </w:ffData>
                    </w:fldCha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instrText xml:space="preserve"> FORMTEXT </w:instrTex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separate"/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end"/>
                  </w:r>
                </w:p>
              </w:tc>
              <w:tc>
                <w:tcPr>
                  <w:tcW w:w="2303" w:type="dxa"/>
                  <w:vAlign w:val="center"/>
                </w:tcPr>
                <w:p w14:paraId="78106AF9" w14:textId="77777777" w:rsidR="00C60B96" w:rsidRPr="00DC6E05" w:rsidRDefault="00A14720" w:rsidP="003009FE">
                  <w:pPr>
                    <w:ind w:right="285"/>
                    <w:jc w:val="right"/>
                    <w:rPr>
                      <w:rFonts w:ascii="Pepi Regular" w:hAnsi="Pepi Regular"/>
                      <w:sz w:val="18"/>
                    </w:rPr>
                  </w:pP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type w:val="number"/>
                          <w:format w:val="# ##0,00"/>
                        </w:textInput>
                      </w:ffData>
                    </w:fldCha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instrText xml:space="preserve"> FORMTEXT </w:instrTex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separate"/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end"/>
                  </w:r>
                </w:p>
              </w:tc>
              <w:tc>
                <w:tcPr>
                  <w:tcW w:w="2303" w:type="dxa"/>
                  <w:vAlign w:val="center"/>
                </w:tcPr>
                <w:p w14:paraId="28E4C387" w14:textId="77777777" w:rsidR="00C60B96" w:rsidRPr="00DC6E05" w:rsidRDefault="00C60B96" w:rsidP="003009FE">
                  <w:pPr>
                    <w:rPr>
                      <w:rFonts w:ascii="Pepi Regular" w:hAnsi="Pepi Regular"/>
                      <w:sz w:val="18"/>
                    </w:rPr>
                  </w:pP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begin">
                      <w:ffData>
                        <w:name w:val="Text23"/>
                        <w:enabled/>
                        <w:calcOnExit w:val="0"/>
                        <w:textInput/>
                      </w:ffData>
                    </w:fldCha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instrText xml:space="preserve"> FORMTEXT </w:instrTex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separate"/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end"/>
                  </w:r>
                </w:p>
              </w:tc>
            </w:tr>
            <w:tr w:rsidR="00C60B96" w:rsidRPr="00DC6E05" w14:paraId="5D288E74" w14:textId="77777777" w:rsidTr="003009FE">
              <w:trPr>
                <w:trHeight w:val="340"/>
              </w:trPr>
              <w:tc>
                <w:tcPr>
                  <w:tcW w:w="2303" w:type="dxa"/>
                  <w:vAlign w:val="center"/>
                </w:tcPr>
                <w:p w14:paraId="568F0A85" w14:textId="77777777" w:rsidR="00C60B96" w:rsidRPr="00DC6E05" w:rsidRDefault="00C60B96" w:rsidP="003009FE">
                  <w:pPr>
                    <w:rPr>
                      <w:rFonts w:ascii="Pepi Regular" w:hAnsi="Pepi Regular"/>
                      <w:sz w:val="18"/>
                    </w:rPr>
                  </w:pP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begin">
                      <w:ffData>
                        <w:name w:val="Text23"/>
                        <w:enabled/>
                        <w:calcOnExit w:val="0"/>
                        <w:textInput/>
                      </w:ffData>
                    </w:fldCha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instrText xml:space="preserve"> FORMTEXT </w:instrTex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separate"/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end"/>
                  </w:r>
                </w:p>
              </w:tc>
              <w:tc>
                <w:tcPr>
                  <w:tcW w:w="2303" w:type="dxa"/>
                  <w:vAlign w:val="center"/>
                </w:tcPr>
                <w:p w14:paraId="489381D5" w14:textId="77777777" w:rsidR="00C60B96" w:rsidRPr="00DC6E05" w:rsidRDefault="00A14720" w:rsidP="003009FE">
                  <w:pPr>
                    <w:ind w:right="392"/>
                    <w:jc w:val="right"/>
                    <w:rPr>
                      <w:rFonts w:ascii="Pepi Regular" w:hAnsi="Pepi Regular"/>
                      <w:sz w:val="18"/>
                    </w:rPr>
                  </w:pP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type w:val="number"/>
                          <w:format w:val="# ##0,00"/>
                        </w:textInput>
                      </w:ffData>
                    </w:fldCha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instrText xml:space="preserve"> FORMTEXT </w:instrTex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separate"/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end"/>
                  </w:r>
                </w:p>
              </w:tc>
              <w:tc>
                <w:tcPr>
                  <w:tcW w:w="2303" w:type="dxa"/>
                  <w:vAlign w:val="center"/>
                </w:tcPr>
                <w:p w14:paraId="5DE8A956" w14:textId="77777777" w:rsidR="00C60B96" w:rsidRPr="00DC6E05" w:rsidRDefault="00A14720" w:rsidP="003009FE">
                  <w:pPr>
                    <w:ind w:right="285"/>
                    <w:jc w:val="right"/>
                    <w:rPr>
                      <w:rFonts w:ascii="Pepi Regular" w:hAnsi="Pepi Regular"/>
                      <w:sz w:val="18"/>
                    </w:rPr>
                  </w:pP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type w:val="number"/>
                          <w:format w:val="# ##0,00"/>
                        </w:textInput>
                      </w:ffData>
                    </w:fldCha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instrText xml:space="preserve"> FORMTEXT </w:instrTex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separate"/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end"/>
                  </w:r>
                </w:p>
              </w:tc>
              <w:tc>
                <w:tcPr>
                  <w:tcW w:w="2303" w:type="dxa"/>
                  <w:vAlign w:val="center"/>
                </w:tcPr>
                <w:p w14:paraId="41B523BB" w14:textId="77777777" w:rsidR="00C60B96" w:rsidRPr="00DC6E05" w:rsidRDefault="00C60B96" w:rsidP="003009FE">
                  <w:pPr>
                    <w:rPr>
                      <w:rFonts w:ascii="Pepi Regular" w:hAnsi="Pepi Regular"/>
                      <w:sz w:val="18"/>
                    </w:rPr>
                  </w:pP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begin">
                      <w:ffData>
                        <w:name w:val="Text23"/>
                        <w:enabled/>
                        <w:calcOnExit w:val="0"/>
                        <w:textInput/>
                      </w:ffData>
                    </w:fldCha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instrText xml:space="preserve"> FORMTEXT </w:instrTex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separate"/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end"/>
                  </w:r>
                </w:p>
              </w:tc>
            </w:tr>
            <w:tr w:rsidR="003009FE" w:rsidRPr="00DC6E05" w14:paraId="2375A36C" w14:textId="77777777" w:rsidTr="003009FE">
              <w:trPr>
                <w:trHeight w:val="340"/>
              </w:trPr>
              <w:tc>
                <w:tcPr>
                  <w:tcW w:w="2303" w:type="dxa"/>
                  <w:vAlign w:val="center"/>
                </w:tcPr>
                <w:p w14:paraId="77EDE9F4" w14:textId="77777777" w:rsidR="003009FE" w:rsidRPr="00DC6E05" w:rsidRDefault="003009FE" w:rsidP="003009FE">
                  <w:pPr>
                    <w:rPr>
                      <w:rFonts w:ascii="Pepi Regular" w:hAnsi="Pepi Regular" w:cs="Arial"/>
                      <w:bCs/>
                      <w:sz w:val="18"/>
                    </w:rPr>
                  </w:pP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begin">
                      <w:ffData>
                        <w:name w:val="Text23"/>
                        <w:enabled/>
                        <w:calcOnExit w:val="0"/>
                        <w:textInput/>
                      </w:ffData>
                    </w:fldCha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instrText xml:space="preserve"> FORMTEXT </w:instrTex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separate"/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end"/>
                  </w:r>
                </w:p>
              </w:tc>
              <w:tc>
                <w:tcPr>
                  <w:tcW w:w="2303" w:type="dxa"/>
                  <w:vAlign w:val="center"/>
                </w:tcPr>
                <w:p w14:paraId="7D353278" w14:textId="77777777" w:rsidR="003009FE" w:rsidRPr="00DC6E05" w:rsidRDefault="003009FE" w:rsidP="003009FE">
                  <w:pPr>
                    <w:ind w:right="392"/>
                    <w:jc w:val="right"/>
                    <w:rPr>
                      <w:rFonts w:ascii="Pepi Regular" w:hAnsi="Pepi Regular" w:cs="Arial"/>
                      <w:bCs/>
                      <w:sz w:val="18"/>
                    </w:rPr>
                  </w:pP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begin">
                      <w:ffData>
                        <w:name w:val="Text23"/>
                        <w:enabled/>
                        <w:calcOnExit w:val="0"/>
                        <w:textInput/>
                      </w:ffData>
                    </w:fldCha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instrText xml:space="preserve"> FORMTEXT </w:instrTex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separate"/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end"/>
                  </w:r>
                </w:p>
              </w:tc>
              <w:tc>
                <w:tcPr>
                  <w:tcW w:w="2303" w:type="dxa"/>
                  <w:vAlign w:val="center"/>
                </w:tcPr>
                <w:p w14:paraId="7CDE171B" w14:textId="77777777" w:rsidR="003009FE" w:rsidRPr="00DC6E05" w:rsidRDefault="003009FE" w:rsidP="003009FE">
                  <w:pPr>
                    <w:ind w:right="285"/>
                    <w:jc w:val="right"/>
                    <w:rPr>
                      <w:rFonts w:ascii="Pepi Regular" w:hAnsi="Pepi Regular" w:cs="Arial"/>
                      <w:bCs/>
                      <w:sz w:val="18"/>
                    </w:rPr>
                  </w:pP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begin">
                      <w:ffData>
                        <w:name w:val="Text23"/>
                        <w:enabled/>
                        <w:calcOnExit w:val="0"/>
                        <w:textInput/>
                      </w:ffData>
                    </w:fldCha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instrText xml:space="preserve"> FORMTEXT </w:instrTex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separate"/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end"/>
                  </w:r>
                </w:p>
              </w:tc>
              <w:tc>
                <w:tcPr>
                  <w:tcW w:w="2303" w:type="dxa"/>
                  <w:vAlign w:val="center"/>
                </w:tcPr>
                <w:p w14:paraId="6F296E34" w14:textId="77777777" w:rsidR="003009FE" w:rsidRPr="00DC6E05" w:rsidRDefault="003009FE" w:rsidP="003009FE">
                  <w:pPr>
                    <w:rPr>
                      <w:rFonts w:ascii="Pepi Regular" w:hAnsi="Pepi Regular" w:cs="Arial"/>
                      <w:bCs/>
                      <w:sz w:val="18"/>
                    </w:rPr>
                  </w:pP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begin">
                      <w:ffData>
                        <w:name w:val="Text23"/>
                        <w:enabled/>
                        <w:calcOnExit w:val="0"/>
                        <w:textInput/>
                      </w:ffData>
                    </w:fldCha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instrText xml:space="preserve"> FORMTEXT </w:instrTex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separate"/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noProof/>
                      <w:sz w:val="18"/>
                    </w:rPr>
                    <w:t> </w:t>
                  </w:r>
                  <w:r w:rsidRPr="00DC6E05">
                    <w:rPr>
                      <w:rFonts w:ascii="Pepi Regular" w:hAnsi="Pepi Regular" w:cs="Arial"/>
                      <w:bCs/>
                      <w:sz w:val="18"/>
                    </w:rPr>
                    <w:fldChar w:fldCharType="end"/>
                  </w:r>
                </w:p>
              </w:tc>
            </w:tr>
          </w:tbl>
          <w:p w14:paraId="730B3AAD" w14:textId="77777777" w:rsidR="00C60B96" w:rsidRPr="00DC6E05" w:rsidRDefault="00C60B96" w:rsidP="00715776">
            <w:pPr>
              <w:pBdr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leader="dot" w:pos="8789"/>
              </w:tabs>
              <w:rPr>
                <w:rFonts w:ascii="Pepi Regular" w:hAnsi="Pepi Regular" w:cs="Arial"/>
                <w:bCs/>
                <w:i/>
                <w:sz w:val="14"/>
                <w:szCs w:val="14"/>
              </w:rPr>
            </w:pPr>
          </w:p>
          <w:p w14:paraId="10D6F3E4" w14:textId="77777777" w:rsidR="00C60B96" w:rsidRPr="00DC6E05" w:rsidRDefault="00C60B96" w:rsidP="00715776">
            <w:pPr>
              <w:pBdr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leader="dot" w:pos="8789"/>
              </w:tabs>
              <w:rPr>
                <w:rFonts w:ascii="Pepi Regular" w:hAnsi="Pepi Regular"/>
              </w:rPr>
            </w:pPr>
          </w:p>
        </w:tc>
      </w:tr>
    </w:tbl>
    <w:p w14:paraId="25AC851E" w14:textId="77777777" w:rsidR="00514235" w:rsidRPr="00DC6E05" w:rsidRDefault="00514235" w:rsidP="007A0916">
      <w:pPr>
        <w:pStyle w:val="Nzev"/>
        <w:spacing w:after="120"/>
        <w:jc w:val="left"/>
        <w:rPr>
          <w:rFonts w:ascii="Pepi Regular" w:hAnsi="Pepi Regular" w:cs="Arial"/>
          <w:sz w:val="14"/>
          <w:szCs w:val="24"/>
          <w:u w:val="none"/>
        </w:rPr>
      </w:pPr>
    </w:p>
    <w:p w14:paraId="667B846C" w14:textId="77777777" w:rsidR="009A4979" w:rsidRPr="00DC6E05" w:rsidRDefault="007A0916" w:rsidP="001D454A">
      <w:pPr>
        <w:pStyle w:val="Nzev"/>
        <w:jc w:val="left"/>
        <w:rPr>
          <w:rFonts w:ascii="Pepi Regular" w:hAnsi="Pepi Regular" w:cs="Arial"/>
          <w:b w:val="0"/>
          <w:bCs w:val="0"/>
        </w:rPr>
      </w:pPr>
      <w:r w:rsidRPr="00DC6E05">
        <w:rPr>
          <w:rFonts w:ascii="Pepi Regular" w:hAnsi="Pepi Regular" w:cs="Arial"/>
          <w:sz w:val="24"/>
          <w:szCs w:val="24"/>
          <w:u w:val="none"/>
        </w:rPr>
        <w:t>C) Čestné prohlášení žadatele</w:t>
      </w:r>
      <w:r w:rsidR="00D97E1C" w:rsidRPr="00DC6E05">
        <w:rPr>
          <w:rFonts w:ascii="Pepi Regular" w:hAnsi="Pepi Regular" w:cs="Arial"/>
        </w:rPr>
        <w:t xml:space="preserve">                                                                                                                               </w:t>
      </w:r>
    </w:p>
    <w:p w14:paraId="2B9409BD" w14:textId="77777777" w:rsidR="003368F0" w:rsidRPr="00DC6E05" w:rsidRDefault="003368F0" w:rsidP="009A497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leader="dot" w:pos="8789"/>
        </w:tabs>
        <w:rPr>
          <w:rFonts w:ascii="Pepi Regular" w:hAnsi="Pepi Regular" w:cs="Arial"/>
          <w:sz w:val="16"/>
        </w:rPr>
      </w:pPr>
    </w:p>
    <w:p w14:paraId="69465DB7" w14:textId="77777777" w:rsidR="009A4979" w:rsidRPr="00DC6E05" w:rsidRDefault="009A4979" w:rsidP="009A497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360"/>
        </w:tabs>
        <w:jc w:val="both"/>
        <w:rPr>
          <w:rFonts w:ascii="Pepi Regular" w:hAnsi="Pepi Regular" w:cs="Arial"/>
          <w:bCs/>
        </w:rPr>
      </w:pPr>
      <w:r w:rsidRPr="00DC6E05">
        <w:rPr>
          <w:rFonts w:ascii="Pepi Regular" w:hAnsi="Pepi Regular" w:cs="Arial"/>
          <w:bCs/>
        </w:rPr>
        <w:t xml:space="preserve">Žadatel prohlašuje, že uvedené údaje vč. údajů v přílohách jsou úplné a pravdivé a že nezatajuje žádné okolnosti důležité pro posouzení žádosti. </w:t>
      </w:r>
    </w:p>
    <w:p w14:paraId="4B862F50" w14:textId="77777777" w:rsidR="00A04BBF" w:rsidRPr="00DC6E05" w:rsidRDefault="00A04BBF" w:rsidP="009A497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360"/>
        </w:tabs>
        <w:jc w:val="both"/>
        <w:rPr>
          <w:rFonts w:ascii="Pepi Regular" w:hAnsi="Pepi Regular" w:cs="Arial"/>
        </w:rPr>
      </w:pPr>
    </w:p>
    <w:p w14:paraId="75D1F73C" w14:textId="77777777" w:rsidR="001E1108" w:rsidRPr="00DC6E05" w:rsidRDefault="009A4979" w:rsidP="009A497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360"/>
        </w:tabs>
        <w:jc w:val="both"/>
        <w:rPr>
          <w:rFonts w:ascii="Pepi Regular" w:hAnsi="Pepi Regular" w:cs="Arial"/>
          <w:bCs/>
        </w:rPr>
      </w:pPr>
      <w:r w:rsidRPr="00DC6E05">
        <w:rPr>
          <w:rFonts w:ascii="Pepi Regular" w:hAnsi="Pepi Regular" w:cs="Arial"/>
          <w:bCs/>
        </w:rPr>
        <w:t xml:space="preserve">Žadatel prohlašuje, že nemá neuhrazené splatné závazky vůči obci Česká Ves a jim zřízeným a zakládaným organizacím. </w:t>
      </w:r>
    </w:p>
    <w:p w14:paraId="1306BD93" w14:textId="77777777" w:rsidR="009A4979" w:rsidRPr="00DC6E05" w:rsidRDefault="009A4979" w:rsidP="009A497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360"/>
        </w:tabs>
        <w:jc w:val="both"/>
        <w:rPr>
          <w:rFonts w:ascii="Pepi Regular" w:hAnsi="Pepi Regular" w:cs="Arial"/>
        </w:rPr>
      </w:pPr>
      <w:r w:rsidRPr="00DC6E05">
        <w:rPr>
          <w:rFonts w:ascii="Pepi Regular" w:hAnsi="Pepi Regular" w:cs="Arial"/>
          <w:bCs/>
        </w:rPr>
        <w:t xml:space="preserve">Dále prohlašuje, že nemá žádné závazky po lhůtě splatnosti vůči </w:t>
      </w:r>
      <w:r w:rsidRPr="00DC6E05">
        <w:rPr>
          <w:rFonts w:ascii="Pepi Regular" w:hAnsi="Pepi Regular" w:cs="Arial"/>
        </w:rPr>
        <w:t>státním fondům, zdravotním pojišťovnám a státnímu rozpočtu, zejména finančnímu úřadu, okresní s</w:t>
      </w:r>
      <w:r w:rsidR="001E1108" w:rsidRPr="00DC6E05">
        <w:rPr>
          <w:rFonts w:ascii="Pepi Regular" w:hAnsi="Pepi Regular" w:cs="Arial"/>
        </w:rPr>
        <w:t>právě sociálního zabezpečení a c</w:t>
      </w:r>
      <w:r w:rsidRPr="00DC6E05">
        <w:rPr>
          <w:rFonts w:ascii="Pepi Regular" w:hAnsi="Pepi Regular" w:cs="Arial"/>
        </w:rPr>
        <w:t>elní správě České republiky (rozhodnutí o povolení posečkání s úhradou nedoplatků nebo rozhodnutí o povolení splátkování se pov</w:t>
      </w:r>
      <w:r w:rsidR="001E1108" w:rsidRPr="00DC6E05">
        <w:rPr>
          <w:rFonts w:ascii="Pepi Regular" w:hAnsi="Pepi Regular" w:cs="Arial"/>
        </w:rPr>
        <w:t>ažují za vypořádané nedoplatky), není v úpadku ani neprobíhá žádné insolvenční řízení.</w:t>
      </w:r>
    </w:p>
    <w:p w14:paraId="04A35EC9" w14:textId="77777777" w:rsidR="001E1108" w:rsidRPr="00DC6E05" w:rsidRDefault="001E1108" w:rsidP="009A497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360"/>
        </w:tabs>
        <w:jc w:val="both"/>
        <w:rPr>
          <w:rFonts w:ascii="Pepi Regular" w:hAnsi="Pepi Regular" w:cs="Arial"/>
          <w:bCs/>
        </w:rPr>
      </w:pPr>
    </w:p>
    <w:p w14:paraId="0A780935" w14:textId="77777777" w:rsidR="009A4979" w:rsidRPr="00DC6E05" w:rsidRDefault="009A4979" w:rsidP="009A497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360"/>
        </w:tabs>
        <w:jc w:val="both"/>
        <w:rPr>
          <w:rFonts w:ascii="Pepi Regular" w:hAnsi="Pepi Regular" w:cs="Arial"/>
          <w:b/>
          <w:bCs/>
        </w:rPr>
      </w:pPr>
      <w:r w:rsidRPr="00DC6E05">
        <w:rPr>
          <w:rFonts w:ascii="Pepi Regular" w:hAnsi="Pepi Regular" w:cs="Arial"/>
          <w:b/>
          <w:bCs/>
        </w:rPr>
        <w:t xml:space="preserve">V případě neúplných či nepravdivých informací žadatel bere na vědomí, že je povinen ihned (po prokázání neúplnosti či nepravdivosti údajů) vrátit </w:t>
      </w:r>
      <w:r w:rsidR="00A04BBF" w:rsidRPr="00DC6E05">
        <w:rPr>
          <w:rFonts w:ascii="Pepi Regular" w:hAnsi="Pepi Regular" w:cs="Arial"/>
          <w:b/>
          <w:bCs/>
        </w:rPr>
        <w:t>dotaci</w:t>
      </w:r>
      <w:r w:rsidRPr="00DC6E05">
        <w:rPr>
          <w:rFonts w:ascii="Pepi Regular" w:hAnsi="Pepi Regular" w:cs="Arial"/>
          <w:b/>
          <w:bCs/>
        </w:rPr>
        <w:t xml:space="preserve"> na účet </w:t>
      </w:r>
      <w:r w:rsidR="00A04BBF" w:rsidRPr="00DC6E05">
        <w:rPr>
          <w:rFonts w:ascii="Pepi Regular" w:hAnsi="Pepi Regular" w:cs="Arial"/>
          <w:b/>
          <w:bCs/>
        </w:rPr>
        <w:t>poskytovatele.</w:t>
      </w:r>
    </w:p>
    <w:p w14:paraId="3A05F4F8" w14:textId="77777777" w:rsidR="004C6999" w:rsidRPr="00DC6E05" w:rsidRDefault="004C6999" w:rsidP="009A497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360"/>
        </w:tabs>
        <w:jc w:val="both"/>
        <w:rPr>
          <w:rFonts w:ascii="Pepi Regular" w:hAnsi="Pepi Regular" w:cs="Arial"/>
          <w:bCs/>
        </w:rPr>
      </w:pPr>
    </w:p>
    <w:p w14:paraId="1193A936" w14:textId="77777777" w:rsidR="004C6999" w:rsidRPr="00DC6E05" w:rsidRDefault="004C6999" w:rsidP="009A497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360"/>
        </w:tabs>
        <w:jc w:val="both"/>
        <w:rPr>
          <w:rFonts w:ascii="Pepi Regular" w:hAnsi="Pepi Regular" w:cs="Arial"/>
        </w:rPr>
      </w:pPr>
      <w:r w:rsidRPr="00DC6E05">
        <w:rPr>
          <w:rFonts w:ascii="Pepi Regular" w:hAnsi="Pepi Regular" w:cs="Arial"/>
          <w:bCs/>
        </w:rPr>
        <w:t xml:space="preserve">Žadatel </w:t>
      </w:r>
      <w:r w:rsidRPr="00DC6E05">
        <w:rPr>
          <w:rFonts w:ascii="Pepi Regular" w:hAnsi="Pepi Regular" w:cs="Arial"/>
        </w:rPr>
        <w:t xml:space="preserve">v souladu se zákonem č. 101/2000 Sb., o ochraně osobních údajů a změně některých zákonů, v platném znění, dává </w:t>
      </w:r>
      <w:r w:rsidRPr="00DC6E05">
        <w:rPr>
          <w:rFonts w:ascii="Pepi Regular" w:hAnsi="Pepi Regular" w:cs="Arial"/>
          <w:bCs/>
        </w:rPr>
        <w:t xml:space="preserve">Obci Česká Ves, IČO: 00636037 souhlas </w:t>
      </w:r>
      <w:r w:rsidRPr="00DC6E05">
        <w:rPr>
          <w:rFonts w:ascii="Pepi Regular" w:hAnsi="Pepi Regular" w:cs="Arial"/>
        </w:rPr>
        <w:t>ke shromažďování, uchovávání a zpracování osobních a citlivých údajů v rozsahu této žádosti, a to</w:t>
      </w:r>
      <w:r w:rsidRPr="00DC6E05">
        <w:rPr>
          <w:rFonts w:ascii="Pepi Regular" w:hAnsi="Pepi Regular" w:cs="Arial"/>
          <w:bCs/>
        </w:rPr>
        <w:t xml:space="preserve"> pro účely p</w:t>
      </w:r>
      <w:r w:rsidRPr="00DC6E05">
        <w:rPr>
          <w:rFonts w:ascii="Pepi Regular" w:hAnsi="Pepi Regular" w:cs="Arial"/>
        </w:rPr>
        <w:t>osouzení, zpracování a evidenci žádosti o poskytnutí dotace či peněžního daru, její/jejího poskytnutí včetně případného zveřejnění informací o poskytnutí dotace/peněžního daru, a to vše na dobu od udělení souhlasu až do doby archivace a skartace podle zvláštních předpisů.</w:t>
      </w:r>
    </w:p>
    <w:p w14:paraId="68CF2B4C" w14:textId="77777777" w:rsidR="004C6999" w:rsidRPr="00DC6E05" w:rsidRDefault="004C6999" w:rsidP="009A497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360"/>
        </w:tabs>
        <w:jc w:val="both"/>
        <w:rPr>
          <w:rFonts w:ascii="Pepi Regular" w:hAnsi="Pepi Regular" w:cs="Arial"/>
        </w:rPr>
      </w:pPr>
      <w:r w:rsidRPr="00DC6E05">
        <w:rPr>
          <w:rFonts w:ascii="Pepi Regular" w:hAnsi="Pepi Regular" w:cs="Arial"/>
        </w:rPr>
        <w:t>Žadatel si je vědom toho, že tento souhlas se zpracováním údajů, udělený v souladu se zákonem je dobrovolný a je oprávněn jej kdykoliv bezplatně odvolat. Odvolání souhlasu musí být učiněno písemně.</w:t>
      </w:r>
    </w:p>
    <w:p w14:paraId="6EBCE2AA" w14:textId="77777777" w:rsidR="004C6999" w:rsidRPr="00DC6E05" w:rsidRDefault="004C6999" w:rsidP="009A497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360"/>
        </w:tabs>
        <w:jc w:val="both"/>
        <w:rPr>
          <w:rFonts w:ascii="Pepi Regular" w:hAnsi="Pepi Regular" w:cs="Arial"/>
          <w:bCs/>
        </w:rPr>
      </w:pPr>
      <w:r w:rsidRPr="00DC6E05">
        <w:rPr>
          <w:rFonts w:ascii="Pepi Regular" w:hAnsi="Pepi Regular" w:cs="Arial"/>
        </w:rPr>
        <w:t>Žadatel prohlašuje, že se všemi vyplněnými částmi žádosti byl seznámen, všechny údaje jsou přesné a pravdivé a jsou poskytovány dobrovolně.</w:t>
      </w:r>
    </w:p>
    <w:p w14:paraId="5F508EB7" w14:textId="77777777" w:rsidR="004C6999" w:rsidRPr="00DC6E05" w:rsidRDefault="004C6999" w:rsidP="009A497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360"/>
        </w:tabs>
        <w:jc w:val="both"/>
        <w:rPr>
          <w:rFonts w:ascii="Pepi Regular" w:hAnsi="Pepi Regular" w:cs="Arial"/>
          <w:bCs/>
        </w:rPr>
      </w:pPr>
    </w:p>
    <w:p w14:paraId="307FDF2B" w14:textId="77777777" w:rsidR="004C6999" w:rsidRPr="00DC6E05" w:rsidRDefault="004C6999" w:rsidP="009A497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360"/>
        </w:tabs>
        <w:jc w:val="both"/>
        <w:rPr>
          <w:rFonts w:ascii="Pepi Regular" w:hAnsi="Pepi Regular" w:cs="Arial"/>
          <w:bCs/>
        </w:rPr>
      </w:pPr>
    </w:p>
    <w:p w14:paraId="34A1428C" w14:textId="77777777" w:rsidR="004C6999" w:rsidRPr="00DC6E05" w:rsidRDefault="004C6999" w:rsidP="004C6999">
      <w:pPr>
        <w:jc w:val="both"/>
        <w:rPr>
          <w:rFonts w:ascii="Pepi Regular" w:hAnsi="Pepi Regular"/>
        </w:rPr>
      </w:pPr>
    </w:p>
    <w:p w14:paraId="2982CB1B" w14:textId="77777777" w:rsidR="009A4979" w:rsidRPr="00DC6E05" w:rsidRDefault="009A4979" w:rsidP="009A4979">
      <w:pPr>
        <w:tabs>
          <w:tab w:val="left" w:pos="360"/>
        </w:tabs>
        <w:jc w:val="both"/>
        <w:rPr>
          <w:rFonts w:ascii="Pepi Regular" w:hAnsi="Pepi Regular" w:cs="Arial"/>
          <w:b/>
        </w:rPr>
      </w:pPr>
    </w:p>
    <w:p w14:paraId="19B680E9" w14:textId="77777777" w:rsidR="009A4979" w:rsidRPr="00DC6E05" w:rsidRDefault="009A4979" w:rsidP="009A4979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4820"/>
          <w:tab w:val="left" w:leader="dot" w:pos="8789"/>
        </w:tabs>
        <w:rPr>
          <w:rFonts w:ascii="Pepi Regular" w:hAnsi="Pepi Regular" w:cs="Arial"/>
          <w:b/>
          <w:bCs/>
          <w:sz w:val="16"/>
        </w:rPr>
      </w:pPr>
    </w:p>
    <w:p w14:paraId="097C23AB" w14:textId="11151F65" w:rsidR="009A4979" w:rsidRPr="00DC6E05" w:rsidRDefault="009A4979" w:rsidP="009A4979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8789"/>
        </w:tabs>
        <w:rPr>
          <w:rFonts w:ascii="Pepi Regular" w:hAnsi="Pepi Regular" w:cs="Arial"/>
        </w:rPr>
      </w:pPr>
      <w:r w:rsidRPr="00DC6E05">
        <w:rPr>
          <w:rFonts w:ascii="Pepi Regular" w:hAnsi="Pepi Regular" w:cs="Arial"/>
          <w:bCs/>
        </w:rPr>
        <w:t xml:space="preserve">Datum: </w:t>
      </w:r>
      <w:r w:rsidR="001B19AB">
        <w:rPr>
          <w:rFonts w:ascii="Pepi Regular" w:hAnsi="Pepi Regular" w:cs="Arial"/>
          <w:bCs/>
        </w:rPr>
        <w:fldChar w:fldCharType="begin">
          <w:ffData>
            <w:name w:val=""/>
            <w:enabled/>
            <w:calcOnExit/>
            <w:helpText w:type="text" w:val="datum"/>
            <w:statusText w:type="autoText" w:val="Petr Mudra"/>
            <w:textInput>
              <w:type w:val="date"/>
              <w:format w:val="dd.MM.yyyy"/>
            </w:textInput>
          </w:ffData>
        </w:fldChar>
      </w:r>
      <w:r w:rsidR="001B19AB">
        <w:rPr>
          <w:rFonts w:ascii="Pepi Regular" w:hAnsi="Pepi Regular" w:cs="Arial"/>
          <w:bCs/>
        </w:rPr>
        <w:instrText xml:space="preserve"> FORMTEXT </w:instrText>
      </w:r>
      <w:r w:rsidR="001B19AB">
        <w:rPr>
          <w:rFonts w:ascii="Pepi Regular" w:hAnsi="Pepi Regular" w:cs="Arial"/>
          <w:bCs/>
        </w:rPr>
      </w:r>
      <w:r w:rsidR="001B19AB">
        <w:rPr>
          <w:rFonts w:ascii="Pepi Regular" w:hAnsi="Pepi Regular" w:cs="Arial"/>
          <w:bCs/>
        </w:rPr>
        <w:fldChar w:fldCharType="separate"/>
      </w:r>
      <w:r w:rsidR="002C2B91">
        <w:rPr>
          <w:rFonts w:ascii="Pepi Regular" w:hAnsi="Pepi Regular" w:cs="Arial"/>
          <w:bCs/>
        </w:rPr>
        <w:t> </w:t>
      </w:r>
      <w:r w:rsidR="002C2B91">
        <w:rPr>
          <w:rFonts w:ascii="Pepi Regular" w:hAnsi="Pepi Regular" w:cs="Arial"/>
          <w:bCs/>
        </w:rPr>
        <w:t> </w:t>
      </w:r>
      <w:r w:rsidR="002C2B91">
        <w:rPr>
          <w:rFonts w:ascii="Pepi Regular" w:hAnsi="Pepi Regular" w:cs="Arial"/>
          <w:bCs/>
        </w:rPr>
        <w:t> </w:t>
      </w:r>
      <w:r w:rsidR="002C2B91">
        <w:rPr>
          <w:rFonts w:ascii="Pepi Regular" w:hAnsi="Pepi Regular" w:cs="Arial"/>
          <w:bCs/>
        </w:rPr>
        <w:t> </w:t>
      </w:r>
      <w:r w:rsidR="002C2B91">
        <w:rPr>
          <w:rFonts w:ascii="Pepi Regular" w:hAnsi="Pepi Regular" w:cs="Arial"/>
          <w:bCs/>
        </w:rPr>
        <w:t> </w:t>
      </w:r>
      <w:r w:rsidR="001B19AB">
        <w:rPr>
          <w:rFonts w:ascii="Pepi Regular" w:hAnsi="Pepi Regular" w:cs="Arial"/>
          <w:bCs/>
        </w:rPr>
        <w:fldChar w:fldCharType="end"/>
      </w:r>
    </w:p>
    <w:p w14:paraId="7A71135C" w14:textId="77777777" w:rsidR="00E56C2F" w:rsidRPr="00DC6E05" w:rsidRDefault="00E56C2F" w:rsidP="009A4979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4820"/>
          <w:tab w:val="left" w:leader="dot" w:pos="8789"/>
        </w:tabs>
        <w:rPr>
          <w:rFonts w:ascii="Pepi Regular" w:hAnsi="Pepi Regular" w:cs="Arial"/>
          <w:bCs/>
        </w:rPr>
      </w:pPr>
    </w:p>
    <w:p w14:paraId="5F00B21F" w14:textId="77777777" w:rsidR="009A4979" w:rsidRPr="00DC6E05" w:rsidRDefault="009A4979" w:rsidP="009A4979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4820"/>
          <w:tab w:val="left" w:leader="dot" w:pos="8789"/>
        </w:tabs>
        <w:rPr>
          <w:rFonts w:ascii="Pepi Regular" w:hAnsi="Pepi Regular" w:cs="Arial"/>
        </w:rPr>
      </w:pPr>
    </w:p>
    <w:p w14:paraId="38BE3949" w14:textId="77777777" w:rsidR="009A4979" w:rsidRPr="00DC6E05" w:rsidRDefault="009A4979" w:rsidP="009A4979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4820"/>
          <w:tab w:val="left" w:leader="dot" w:pos="8789"/>
        </w:tabs>
        <w:rPr>
          <w:rFonts w:ascii="Pepi Regular" w:hAnsi="Pepi Regular" w:cs="Arial"/>
          <w:bCs/>
        </w:rPr>
      </w:pPr>
      <w:r w:rsidRPr="00DC6E05">
        <w:rPr>
          <w:rFonts w:ascii="Pepi Regular" w:hAnsi="Pepi Regular" w:cs="Arial"/>
          <w:bCs/>
        </w:rPr>
        <w:t xml:space="preserve">Zpracoval: </w:t>
      </w:r>
      <w:r w:rsidR="003038BB" w:rsidRPr="00DC6E05">
        <w:rPr>
          <w:rFonts w:ascii="Pepi Regular" w:hAnsi="Pepi Regular" w:cs="Arial"/>
          <w:bCs/>
        </w:rPr>
        <w:fldChar w:fldCharType="begin">
          <w:ffData>
            <w:name w:val="Text23"/>
            <w:enabled/>
            <w:calcOnExit w:val="0"/>
            <w:textInput/>
          </w:ffData>
        </w:fldChar>
      </w:r>
      <w:bookmarkStart w:id="29" w:name="Text23"/>
      <w:r w:rsidR="003038BB" w:rsidRPr="00DC6E05">
        <w:rPr>
          <w:rFonts w:ascii="Pepi Regular" w:hAnsi="Pepi Regular" w:cs="Arial"/>
          <w:bCs/>
        </w:rPr>
        <w:instrText xml:space="preserve"> FORMTEXT </w:instrText>
      </w:r>
      <w:r w:rsidR="003038BB" w:rsidRPr="00DC6E05">
        <w:rPr>
          <w:rFonts w:ascii="Pepi Regular" w:hAnsi="Pepi Regular" w:cs="Arial"/>
          <w:bCs/>
        </w:rPr>
      </w:r>
      <w:r w:rsidR="003038BB" w:rsidRPr="00DC6E05">
        <w:rPr>
          <w:rFonts w:ascii="Pepi Regular" w:hAnsi="Pepi Regular" w:cs="Arial"/>
          <w:bCs/>
        </w:rPr>
        <w:fldChar w:fldCharType="separate"/>
      </w:r>
      <w:r w:rsidR="00703B5F" w:rsidRPr="00DC6E05">
        <w:rPr>
          <w:rFonts w:ascii="Pepi Regular" w:hAnsi="Pepi Regular" w:cs="Arial"/>
          <w:bCs/>
          <w:noProof/>
        </w:rPr>
        <w:t> </w:t>
      </w:r>
      <w:r w:rsidR="00703B5F" w:rsidRPr="00DC6E05">
        <w:rPr>
          <w:rFonts w:ascii="Pepi Regular" w:hAnsi="Pepi Regular" w:cs="Arial"/>
          <w:bCs/>
          <w:noProof/>
        </w:rPr>
        <w:t> </w:t>
      </w:r>
      <w:r w:rsidR="00703B5F" w:rsidRPr="00DC6E05">
        <w:rPr>
          <w:rFonts w:ascii="Pepi Regular" w:hAnsi="Pepi Regular" w:cs="Arial"/>
          <w:bCs/>
          <w:noProof/>
        </w:rPr>
        <w:t> </w:t>
      </w:r>
      <w:r w:rsidR="00703B5F" w:rsidRPr="00DC6E05">
        <w:rPr>
          <w:rFonts w:ascii="Pepi Regular" w:hAnsi="Pepi Regular" w:cs="Arial"/>
          <w:bCs/>
          <w:noProof/>
        </w:rPr>
        <w:t> </w:t>
      </w:r>
      <w:r w:rsidR="00703B5F" w:rsidRPr="00DC6E05">
        <w:rPr>
          <w:rFonts w:ascii="Pepi Regular" w:hAnsi="Pepi Regular" w:cs="Arial"/>
          <w:bCs/>
          <w:noProof/>
        </w:rPr>
        <w:t> </w:t>
      </w:r>
      <w:r w:rsidR="003038BB" w:rsidRPr="00DC6E05">
        <w:rPr>
          <w:rFonts w:ascii="Pepi Regular" w:hAnsi="Pepi Regular" w:cs="Arial"/>
          <w:bCs/>
        </w:rPr>
        <w:fldChar w:fldCharType="end"/>
      </w:r>
      <w:bookmarkEnd w:id="29"/>
      <w:r w:rsidRPr="00DC6E05">
        <w:rPr>
          <w:rFonts w:ascii="Pepi Regular" w:hAnsi="Pepi Regular" w:cs="Arial"/>
          <w:bCs/>
        </w:rPr>
        <w:t xml:space="preserve">                                   </w:t>
      </w:r>
      <w:r w:rsidR="00A04BBF" w:rsidRPr="00DC6E05">
        <w:rPr>
          <w:rFonts w:ascii="Pepi Regular" w:hAnsi="Pepi Regular" w:cs="Arial"/>
          <w:bCs/>
        </w:rPr>
        <w:t xml:space="preserve">                                     </w:t>
      </w:r>
      <w:r w:rsidRPr="00DC6E05">
        <w:rPr>
          <w:rFonts w:ascii="Pepi Regular" w:hAnsi="Pepi Regular" w:cs="Arial"/>
          <w:bCs/>
        </w:rPr>
        <w:t xml:space="preserve">Podpis, příp. razítko:  </w:t>
      </w:r>
    </w:p>
    <w:p w14:paraId="74A8802E" w14:textId="77777777" w:rsidR="009A4979" w:rsidRPr="00DC6E05" w:rsidRDefault="00A04BBF" w:rsidP="009A4979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8789"/>
        </w:tabs>
        <w:rPr>
          <w:rFonts w:ascii="Pepi Regular" w:hAnsi="Pepi Regular" w:cs="Arial"/>
          <w:bCs/>
          <w:i/>
          <w:sz w:val="14"/>
          <w:szCs w:val="14"/>
        </w:rPr>
      </w:pPr>
      <w:r w:rsidRPr="00DC6E05">
        <w:rPr>
          <w:rFonts w:ascii="Pepi Regular" w:hAnsi="Pepi Regular" w:cs="Arial"/>
          <w:bCs/>
          <w:i/>
          <w:sz w:val="14"/>
          <w:szCs w:val="14"/>
        </w:rPr>
        <w:t>(jméno, příjmení, titul)</w:t>
      </w:r>
    </w:p>
    <w:p w14:paraId="7F4A5CAB" w14:textId="77777777" w:rsidR="00A04BBF" w:rsidRPr="00DC6E05" w:rsidRDefault="00A04BBF" w:rsidP="009A4979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leader="dot" w:pos="8789"/>
        </w:tabs>
        <w:rPr>
          <w:rFonts w:ascii="Pepi Regular" w:hAnsi="Pepi Regular" w:cs="Arial"/>
          <w:bCs/>
        </w:rPr>
      </w:pPr>
    </w:p>
    <w:sectPr w:rsidR="00A04BBF" w:rsidRPr="00DC6E05" w:rsidSect="001032F3">
      <w:footerReference w:type="default" r:id="rId8"/>
      <w:headerReference w:type="first" r:id="rId9"/>
      <w:footerReference w:type="first" r:id="rId10"/>
      <w:pgSz w:w="11907" w:h="16840"/>
      <w:pgMar w:top="454" w:right="1134" w:bottom="284" w:left="1134" w:header="567" w:footer="0" w:gutter="0"/>
      <w:cols w:space="708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9E021C" w14:textId="77777777" w:rsidR="00904BB7" w:rsidRDefault="00904BB7" w:rsidP="005812AD">
      <w:r>
        <w:separator/>
      </w:r>
    </w:p>
  </w:endnote>
  <w:endnote w:type="continuationSeparator" w:id="0">
    <w:p w14:paraId="2393C0AD" w14:textId="77777777" w:rsidR="00904BB7" w:rsidRDefault="00904BB7" w:rsidP="005812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epi Regular">
    <w:altName w:val="Calibri"/>
    <w:panose1 w:val="00000000000000000000"/>
    <w:charset w:val="00"/>
    <w:family w:val="modern"/>
    <w:notTrueType/>
    <w:pitch w:val="variable"/>
    <w:sig w:usb0="A00000AF" w:usb1="5000007B" w:usb2="00000000" w:usb3="00000000" w:csb0="0000009B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5415D" w14:textId="77777777" w:rsidR="003038BB" w:rsidRDefault="003038BB" w:rsidP="001032F3">
    <w:pPr>
      <w:pStyle w:val="Zpat"/>
      <w:jc w:val="center"/>
      <w:rPr>
        <w:rFonts w:ascii="Calibri" w:hAnsi="Calibri"/>
        <w:sz w:val="16"/>
        <w:szCs w:val="16"/>
      </w:rPr>
    </w:pPr>
    <w:r w:rsidRPr="007E5643">
      <w:rPr>
        <w:rFonts w:ascii="Calibri" w:hAnsi="Calibri"/>
        <w:sz w:val="16"/>
        <w:szCs w:val="16"/>
      </w:rPr>
      <w:t xml:space="preserve">telefon: </w:t>
    </w:r>
    <w:r w:rsidRPr="007E5643">
      <w:rPr>
        <w:rFonts w:ascii="Calibri" w:hAnsi="Calibri"/>
        <w:b/>
        <w:sz w:val="16"/>
        <w:szCs w:val="16"/>
      </w:rPr>
      <w:t>584 459 090</w:t>
    </w:r>
    <w:r w:rsidRPr="007E5643">
      <w:rPr>
        <w:rFonts w:ascii="Calibri" w:hAnsi="Calibri"/>
        <w:b/>
        <w:sz w:val="16"/>
        <w:szCs w:val="16"/>
      </w:rPr>
      <w:tab/>
    </w:r>
    <w:r w:rsidRPr="007E5643">
      <w:rPr>
        <w:rFonts w:ascii="Calibri" w:hAnsi="Calibri"/>
        <w:sz w:val="16"/>
        <w:szCs w:val="16"/>
      </w:rPr>
      <w:t xml:space="preserve">, fax: 584 459 099; IČ: 00636037, DIČ: CZ00636037; ID: </w:t>
    </w:r>
    <w:r w:rsidRPr="007E5643">
      <w:rPr>
        <w:rFonts w:ascii="Calibri" w:hAnsi="Calibri"/>
        <w:b/>
        <w:sz w:val="16"/>
        <w:szCs w:val="16"/>
      </w:rPr>
      <w:t>dy5aqbf</w:t>
    </w:r>
    <w:r w:rsidRPr="007E5643">
      <w:rPr>
        <w:rFonts w:ascii="Calibri" w:hAnsi="Calibri"/>
        <w:sz w:val="16"/>
        <w:szCs w:val="16"/>
      </w:rPr>
      <w:t>; Bankovní spojení: ČS Jeseník, a.s., č.ú.: 1905668309/0800;</w:t>
    </w:r>
  </w:p>
  <w:p w14:paraId="45094090" w14:textId="77777777" w:rsidR="003038BB" w:rsidRPr="001032F3" w:rsidRDefault="003038BB" w:rsidP="001032F3">
    <w:pPr>
      <w:pStyle w:val="Zpat"/>
      <w:jc w:val="center"/>
      <w:rPr>
        <w:rFonts w:ascii="Calibri" w:hAnsi="Calibri"/>
        <w:sz w:val="16"/>
        <w:szCs w:val="16"/>
      </w:rPr>
    </w:pPr>
    <w:r w:rsidRPr="007E5643">
      <w:rPr>
        <w:rFonts w:ascii="Calibri" w:hAnsi="Calibri"/>
        <w:sz w:val="16"/>
        <w:szCs w:val="16"/>
      </w:rPr>
      <w:t xml:space="preserve">e-mail : </w:t>
    </w:r>
    <w:hyperlink r:id="rId1" w:history="1">
      <w:r w:rsidRPr="007E5643">
        <w:rPr>
          <w:rStyle w:val="Hypertextovodkaz"/>
          <w:rFonts w:ascii="Calibri" w:hAnsi="Calibri"/>
          <w:sz w:val="16"/>
          <w:szCs w:val="16"/>
        </w:rPr>
        <w:t>info@cves.cz</w:t>
      </w:r>
    </w:hyperlink>
    <w:r w:rsidRPr="007E5643">
      <w:rPr>
        <w:rFonts w:ascii="Calibri" w:hAnsi="Calibri"/>
        <w:sz w:val="16"/>
        <w:szCs w:val="16"/>
      </w:rPr>
      <w:t>, internet: http://</w:t>
    </w:r>
    <w:hyperlink r:id="rId2" w:history="1">
      <w:r w:rsidRPr="007E5643">
        <w:rPr>
          <w:rStyle w:val="Hypertextovodkaz"/>
          <w:rFonts w:ascii="Calibri" w:hAnsi="Calibri"/>
          <w:sz w:val="16"/>
          <w:szCs w:val="16"/>
        </w:rPr>
        <w:t>www.cves.cz</w:t>
      </w:r>
    </w:hyperlink>
    <w:r w:rsidRPr="007E5643">
      <w:rPr>
        <w:rFonts w:ascii="Calibri" w:hAnsi="Calibri"/>
        <w:sz w:val="16"/>
        <w:szCs w:val="16"/>
      </w:rPr>
      <w:t>/</w:t>
    </w:r>
  </w:p>
  <w:p w14:paraId="0EFE9B7F" w14:textId="77777777" w:rsidR="003038BB" w:rsidRPr="003368F0" w:rsidRDefault="003038BB" w:rsidP="005812AD">
    <w:pPr>
      <w:tabs>
        <w:tab w:val="left" w:pos="2721"/>
        <w:tab w:val="left" w:pos="3969"/>
        <w:tab w:val="left" w:pos="4876"/>
        <w:tab w:val="left" w:pos="6747"/>
        <w:tab w:val="left" w:pos="8051"/>
      </w:tabs>
      <w:rPr>
        <w:rFonts w:ascii="Arial" w:hAnsi="Arial" w:cs="Arial"/>
        <w:snapToGrid w:val="0"/>
        <w:sz w:val="24"/>
      </w:rPr>
    </w:pPr>
  </w:p>
  <w:p w14:paraId="58A0200A" w14:textId="77777777" w:rsidR="003038BB" w:rsidRPr="003368F0" w:rsidRDefault="003038BB">
    <w:pPr>
      <w:pStyle w:val="Zpat"/>
      <w:rPr>
        <w:rFonts w:ascii="Arial" w:hAnsi="Arial" w:cs="Arial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5AAF4B" w14:textId="77777777" w:rsidR="003038BB" w:rsidRPr="007E5643" w:rsidRDefault="003038BB" w:rsidP="003E75C8">
    <w:pPr>
      <w:pStyle w:val="Zpat"/>
      <w:jc w:val="both"/>
      <w:rPr>
        <w:rFonts w:ascii="Calibri" w:hAnsi="Calibri"/>
        <w:sz w:val="10"/>
        <w:szCs w:val="10"/>
      </w:rPr>
    </w:pPr>
  </w:p>
  <w:p w14:paraId="1F03A37E" w14:textId="77777777" w:rsidR="003038BB" w:rsidRDefault="003038BB" w:rsidP="001032F3">
    <w:pPr>
      <w:pStyle w:val="Zpat"/>
      <w:jc w:val="center"/>
      <w:rPr>
        <w:rFonts w:ascii="Calibri" w:hAnsi="Calibri"/>
        <w:sz w:val="16"/>
        <w:szCs w:val="16"/>
      </w:rPr>
    </w:pPr>
    <w:r w:rsidRPr="007E5643">
      <w:rPr>
        <w:rFonts w:ascii="Calibri" w:hAnsi="Calibri"/>
        <w:sz w:val="16"/>
        <w:szCs w:val="16"/>
      </w:rPr>
      <w:t xml:space="preserve">telefon: </w:t>
    </w:r>
    <w:r w:rsidRPr="007E5643">
      <w:rPr>
        <w:rFonts w:ascii="Calibri" w:hAnsi="Calibri"/>
        <w:b/>
        <w:sz w:val="16"/>
        <w:szCs w:val="16"/>
      </w:rPr>
      <w:t>584 459 090</w:t>
    </w:r>
    <w:r w:rsidRPr="007E5643">
      <w:rPr>
        <w:rFonts w:ascii="Calibri" w:hAnsi="Calibri"/>
        <w:b/>
        <w:sz w:val="16"/>
        <w:szCs w:val="16"/>
      </w:rPr>
      <w:tab/>
    </w:r>
    <w:r w:rsidRPr="007E5643">
      <w:rPr>
        <w:rFonts w:ascii="Calibri" w:hAnsi="Calibri"/>
        <w:sz w:val="16"/>
        <w:szCs w:val="16"/>
      </w:rPr>
      <w:t xml:space="preserve">, fax: 584 459 099; IČ: 00636037, DIČ: CZ00636037; ID: </w:t>
    </w:r>
    <w:r w:rsidRPr="007E5643">
      <w:rPr>
        <w:rFonts w:ascii="Calibri" w:hAnsi="Calibri"/>
        <w:b/>
        <w:sz w:val="16"/>
        <w:szCs w:val="16"/>
      </w:rPr>
      <w:t>dy5aqbf</w:t>
    </w:r>
    <w:r w:rsidRPr="007E5643">
      <w:rPr>
        <w:rFonts w:ascii="Calibri" w:hAnsi="Calibri"/>
        <w:sz w:val="16"/>
        <w:szCs w:val="16"/>
      </w:rPr>
      <w:t>; Bankovní spojení: ČS Jeseník, a.s., č.ú.: 1905668309/0800;</w:t>
    </w:r>
  </w:p>
  <w:p w14:paraId="69A3EB0B" w14:textId="77777777" w:rsidR="003038BB" w:rsidRPr="007E5643" w:rsidRDefault="003038BB" w:rsidP="001032F3">
    <w:pPr>
      <w:pStyle w:val="Zpat"/>
      <w:jc w:val="center"/>
      <w:rPr>
        <w:rFonts w:ascii="Calibri" w:hAnsi="Calibri"/>
        <w:sz w:val="16"/>
        <w:szCs w:val="16"/>
      </w:rPr>
    </w:pPr>
    <w:r w:rsidRPr="007E5643">
      <w:rPr>
        <w:rFonts w:ascii="Calibri" w:hAnsi="Calibri"/>
        <w:sz w:val="16"/>
        <w:szCs w:val="16"/>
      </w:rPr>
      <w:t xml:space="preserve">e-mail : </w:t>
    </w:r>
    <w:hyperlink r:id="rId1" w:history="1">
      <w:r w:rsidRPr="007E5643">
        <w:rPr>
          <w:rStyle w:val="Hypertextovodkaz"/>
          <w:rFonts w:ascii="Calibri" w:hAnsi="Calibri"/>
          <w:sz w:val="16"/>
          <w:szCs w:val="16"/>
        </w:rPr>
        <w:t>info@cves.cz</w:t>
      </w:r>
    </w:hyperlink>
    <w:r w:rsidRPr="007E5643">
      <w:rPr>
        <w:rFonts w:ascii="Calibri" w:hAnsi="Calibri"/>
        <w:sz w:val="16"/>
        <w:szCs w:val="16"/>
      </w:rPr>
      <w:t>, internet: http://</w:t>
    </w:r>
    <w:hyperlink r:id="rId2" w:history="1">
      <w:r w:rsidRPr="007E5643">
        <w:rPr>
          <w:rStyle w:val="Hypertextovodkaz"/>
          <w:rFonts w:ascii="Calibri" w:hAnsi="Calibri"/>
          <w:sz w:val="16"/>
          <w:szCs w:val="16"/>
        </w:rPr>
        <w:t>www.cves.cz</w:t>
      </w:r>
    </w:hyperlink>
    <w:r w:rsidRPr="007E5643">
      <w:rPr>
        <w:rFonts w:ascii="Calibri" w:hAnsi="Calibri"/>
        <w:sz w:val="16"/>
        <w:szCs w:val="16"/>
      </w:rPr>
      <w:t>/</w:t>
    </w:r>
  </w:p>
  <w:p w14:paraId="507CEFC5" w14:textId="77777777" w:rsidR="003038BB" w:rsidRDefault="003038BB" w:rsidP="003E75C8">
    <w:pPr>
      <w:pStyle w:val="Zpat"/>
    </w:pPr>
  </w:p>
  <w:p w14:paraId="64072C2F" w14:textId="77777777" w:rsidR="003038BB" w:rsidRDefault="003038B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C47623" w14:textId="77777777" w:rsidR="00904BB7" w:rsidRDefault="00904BB7" w:rsidP="005812AD">
      <w:r>
        <w:separator/>
      </w:r>
    </w:p>
  </w:footnote>
  <w:footnote w:type="continuationSeparator" w:id="0">
    <w:p w14:paraId="1D9D34FD" w14:textId="77777777" w:rsidR="00904BB7" w:rsidRDefault="00904BB7" w:rsidP="005812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Mkatabulky"/>
      <w:tblW w:w="963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819"/>
      <w:gridCol w:w="4819"/>
    </w:tblGrid>
    <w:tr w:rsidR="00DC6E05" w:rsidRPr="00476FB6" w14:paraId="027B0128" w14:textId="77777777" w:rsidTr="00580A0F">
      <w:tc>
        <w:tcPr>
          <w:tcW w:w="4819" w:type="dxa"/>
          <w:vAlign w:val="bottom"/>
        </w:tcPr>
        <w:p w14:paraId="0495036F" w14:textId="77777777" w:rsidR="00DC6E05" w:rsidRPr="00966EAC" w:rsidRDefault="00DC6E05" w:rsidP="00DC6E05">
          <w:pPr>
            <w:pStyle w:val="Zhlav"/>
          </w:pPr>
          <w:r w:rsidRPr="00966EAC">
            <w:rPr>
              <w:noProof/>
            </w:rPr>
            <w:drawing>
              <wp:inline distT="0" distB="0" distL="0" distR="0" wp14:anchorId="43E80E7C" wp14:editId="3880724F">
                <wp:extent cx="1260000" cy="368182"/>
                <wp:effectExtent l="0" t="0" r="0" b="0"/>
                <wp:docPr id="317" name="Logo - CVes_znacka_zakladni_B_CMYK_pozitivni.sv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17" name="Logo - CVes_znacka_zakladni_B_CMYK_pozitivni.sv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96DAC541-7B7A-43D3-8B79-37D633B846F1}">
                              <asvg:svgBlip xmlns:asvg="http://schemas.microsoft.com/office/drawing/2016/SVG/main" r:embed="rId2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0000" cy="36818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19" w:type="dxa"/>
        </w:tcPr>
        <w:p w14:paraId="63B165FB" w14:textId="77777777" w:rsidR="00DC6E05" w:rsidRPr="00476FB6" w:rsidRDefault="00DC6E05" w:rsidP="00DC6E05">
          <w:pPr>
            <w:pStyle w:val="Zhlav"/>
            <w:jc w:val="right"/>
            <w:rPr>
              <w:rFonts w:ascii="Pepi Regular" w:hAnsi="Pepi Regular"/>
            </w:rPr>
          </w:pPr>
          <w:r w:rsidRPr="00476FB6">
            <w:rPr>
              <w:rFonts w:ascii="Pepi Regular" w:hAnsi="Pepi Regular"/>
            </w:rPr>
            <w:t>Obec Česká Ves</w:t>
          </w:r>
        </w:p>
        <w:p w14:paraId="27A231EA" w14:textId="77777777" w:rsidR="00DC6E05" w:rsidRPr="00476FB6" w:rsidRDefault="00DC6E05" w:rsidP="00DC6E05">
          <w:pPr>
            <w:pStyle w:val="Zhlav"/>
            <w:jc w:val="right"/>
            <w:rPr>
              <w:rFonts w:ascii="Pepi Regular" w:hAnsi="Pepi Regular"/>
            </w:rPr>
          </w:pPr>
          <w:r w:rsidRPr="00476FB6">
            <w:rPr>
              <w:rFonts w:ascii="Pepi Regular" w:hAnsi="Pepi Regular"/>
            </w:rPr>
            <w:t>Jánského 341</w:t>
          </w:r>
        </w:p>
        <w:p w14:paraId="1461AEC9" w14:textId="77777777" w:rsidR="00DC6E05" w:rsidRPr="00476FB6" w:rsidRDefault="00DC6E05" w:rsidP="00DC6E05">
          <w:pPr>
            <w:pStyle w:val="Zhlav"/>
            <w:jc w:val="right"/>
            <w:rPr>
              <w:rFonts w:ascii="Pepi Regular" w:hAnsi="Pepi Regular"/>
            </w:rPr>
          </w:pPr>
          <w:r w:rsidRPr="00476FB6">
            <w:rPr>
              <w:rFonts w:ascii="Pepi Regular" w:hAnsi="Pepi Regular"/>
            </w:rPr>
            <w:t>790 81 Česká Ves</w:t>
          </w:r>
        </w:p>
      </w:tc>
    </w:tr>
  </w:tbl>
  <w:p w14:paraId="2112BF69" w14:textId="77777777" w:rsidR="003038BB" w:rsidRDefault="00703B5F" w:rsidP="00870C04">
    <w:pPr>
      <w:pStyle w:val="Zhlav"/>
    </w:pPr>
    <w:r>
      <w:rPr>
        <w:rFonts w:ascii="Verdana" w:hAnsi="Verdana"/>
        <w:noProof/>
        <w:sz w:val="32"/>
        <w:szCs w:val="32"/>
      </w:rPr>
      <mc:AlternateContent>
        <mc:Choice Requires="wps">
          <w:drawing>
            <wp:anchor distT="4294967295" distB="4294967295" distL="114300" distR="114300" simplePos="0" relativeHeight="251663360" behindDoc="0" locked="0" layoutInCell="1" allowOverlap="1" wp14:anchorId="4A5690FB" wp14:editId="7604C658">
              <wp:simplePos x="0" y="0"/>
              <wp:positionH relativeFrom="column">
                <wp:posOffset>-76200</wp:posOffset>
              </wp:positionH>
              <wp:positionV relativeFrom="paragraph">
                <wp:posOffset>218439</wp:posOffset>
              </wp:positionV>
              <wp:extent cx="6438900" cy="0"/>
              <wp:effectExtent l="0" t="0" r="19050" b="19050"/>
              <wp:wrapNone/>
              <wp:docPr id="4" name="Přímá spojnic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389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10257B" id="Přímá spojnice 4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pt,17.2pt" to="501pt,1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"/>
          </w:pict>
        </mc:Fallback>
      </mc:AlternateContent>
    </w:r>
  </w:p>
  <w:p w14:paraId="6745D398" w14:textId="77777777" w:rsidR="003038BB" w:rsidRDefault="003038BB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902D81"/>
    <w:multiLevelType w:val="hybridMultilevel"/>
    <w:tmpl w:val="A72CBC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6F5AAE"/>
    <w:multiLevelType w:val="hybridMultilevel"/>
    <w:tmpl w:val="8E78179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2131973638">
    <w:abstractNumId w:val="0"/>
  </w:num>
  <w:num w:numId="2" w16cid:durableId="8495668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KLfawjPTFC8PaLYbC7D0MBH3dsb9fvAz88+ec2l+W/dbIRcIegsa3FE0qeVnsbhyIv1K6sOhjk0g+EtTSgQ6Tg==" w:salt="5j1AWqKOs8aL2wN25QuIZA==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EC1"/>
    <w:rsid w:val="00011A44"/>
    <w:rsid w:val="00041A53"/>
    <w:rsid w:val="000647BB"/>
    <w:rsid w:val="000662AF"/>
    <w:rsid w:val="00066B84"/>
    <w:rsid w:val="00075E86"/>
    <w:rsid w:val="00087BA3"/>
    <w:rsid w:val="00090EE5"/>
    <w:rsid w:val="00095411"/>
    <w:rsid w:val="000B0659"/>
    <w:rsid w:val="000D0715"/>
    <w:rsid w:val="000E3E85"/>
    <w:rsid w:val="000F00D2"/>
    <w:rsid w:val="000F055C"/>
    <w:rsid w:val="000F6953"/>
    <w:rsid w:val="001032F3"/>
    <w:rsid w:val="001151E2"/>
    <w:rsid w:val="0012703E"/>
    <w:rsid w:val="00143622"/>
    <w:rsid w:val="00154C15"/>
    <w:rsid w:val="0015528A"/>
    <w:rsid w:val="001B19AB"/>
    <w:rsid w:val="001D454A"/>
    <w:rsid w:val="001E1108"/>
    <w:rsid w:val="00211794"/>
    <w:rsid w:val="00291357"/>
    <w:rsid w:val="002A01F8"/>
    <w:rsid w:val="002A235B"/>
    <w:rsid w:val="002A2A54"/>
    <w:rsid w:val="002B7380"/>
    <w:rsid w:val="002C2B91"/>
    <w:rsid w:val="002D3E3E"/>
    <w:rsid w:val="003009FE"/>
    <w:rsid w:val="003038BB"/>
    <w:rsid w:val="003368F0"/>
    <w:rsid w:val="00360A6D"/>
    <w:rsid w:val="003625EB"/>
    <w:rsid w:val="00365A4D"/>
    <w:rsid w:val="0037045B"/>
    <w:rsid w:val="003A707B"/>
    <w:rsid w:val="003B017E"/>
    <w:rsid w:val="003E11C9"/>
    <w:rsid w:val="003E75C8"/>
    <w:rsid w:val="00407F24"/>
    <w:rsid w:val="004158B7"/>
    <w:rsid w:val="0042134F"/>
    <w:rsid w:val="004735F9"/>
    <w:rsid w:val="00476FB6"/>
    <w:rsid w:val="00484CB8"/>
    <w:rsid w:val="004A2E43"/>
    <w:rsid w:val="004C5A44"/>
    <w:rsid w:val="004C5C75"/>
    <w:rsid w:val="004C6999"/>
    <w:rsid w:val="004D2175"/>
    <w:rsid w:val="004E058B"/>
    <w:rsid w:val="00505D50"/>
    <w:rsid w:val="00514235"/>
    <w:rsid w:val="00514F5F"/>
    <w:rsid w:val="005301E5"/>
    <w:rsid w:val="00531EA3"/>
    <w:rsid w:val="00533962"/>
    <w:rsid w:val="00536B00"/>
    <w:rsid w:val="00547120"/>
    <w:rsid w:val="00547149"/>
    <w:rsid w:val="0057649F"/>
    <w:rsid w:val="005812AD"/>
    <w:rsid w:val="00583ADE"/>
    <w:rsid w:val="005B3606"/>
    <w:rsid w:val="005B4A70"/>
    <w:rsid w:val="005D6B41"/>
    <w:rsid w:val="0060113C"/>
    <w:rsid w:val="00610543"/>
    <w:rsid w:val="0062453D"/>
    <w:rsid w:val="006443BF"/>
    <w:rsid w:val="00653206"/>
    <w:rsid w:val="00687F20"/>
    <w:rsid w:val="00693AA9"/>
    <w:rsid w:val="006965C0"/>
    <w:rsid w:val="006A5A1F"/>
    <w:rsid w:val="006B0579"/>
    <w:rsid w:val="006C2F8E"/>
    <w:rsid w:val="00703B5F"/>
    <w:rsid w:val="007208C9"/>
    <w:rsid w:val="0073017C"/>
    <w:rsid w:val="007355BA"/>
    <w:rsid w:val="0075252E"/>
    <w:rsid w:val="0076534D"/>
    <w:rsid w:val="00785A18"/>
    <w:rsid w:val="007A0916"/>
    <w:rsid w:val="007A1DE2"/>
    <w:rsid w:val="007B1283"/>
    <w:rsid w:val="007D2BF7"/>
    <w:rsid w:val="007F7756"/>
    <w:rsid w:val="00811898"/>
    <w:rsid w:val="00812ECD"/>
    <w:rsid w:val="00821D4E"/>
    <w:rsid w:val="00824FB4"/>
    <w:rsid w:val="00870C04"/>
    <w:rsid w:val="00883526"/>
    <w:rsid w:val="008A5BD8"/>
    <w:rsid w:val="008C0E65"/>
    <w:rsid w:val="008C1967"/>
    <w:rsid w:val="008E2BA8"/>
    <w:rsid w:val="008E2C6F"/>
    <w:rsid w:val="008E7CB0"/>
    <w:rsid w:val="00904BB7"/>
    <w:rsid w:val="00932E6F"/>
    <w:rsid w:val="0095658C"/>
    <w:rsid w:val="00965EC1"/>
    <w:rsid w:val="009A3C5D"/>
    <w:rsid w:val="009A4979"/>
    <w:rsid w:val="009D0EE8"/>
    <w:rsid w:val="009F2107"/>
    <w:rsid w:val="00A04BBF"/>
    <w:rsid w:val="00A14720"/>
    <w:rsid w:val="00A217CD"/>
    <w:rsid w:val="00A41C13"/>
    <w:rsid w:val="00A47038"/>
    <w:rsid w:val="00AA7E07"/>
    <w:rsid w:val="00AC3278"/>
    <w:rsid w:val="00AE5262"/>
    <w:rsid w:val="00AF2FAD"/>
    <w:rsid w:val="00AF7FE8"/>
    <w:rsid w:val="00B16748"/>
    <w:rsid w:val="00B17506"/>
    <w:rsid w:val="00B21DED"/>
    <w:rsid w:val="00B636A3"/>
    <w:rsid w:val="00BB0CEB"/>
    <w:rsid w:val="00BD1AA2"/>
    <w:rsid w:val="00BE7D20"/>
    <w:rsid w:val="00C22B36"/>
    <w:rsid w:val="00C52656"/>
    <w:rsid w:val="00C60B96"/>
    <w:rsid w:val="00C615F6"/>
    <w:rsid w:val="00CE65B1"/>
    <w:rsid w:val="00CF0EDC"/>
    <w:rsid w:val="00CF317D"/>
    <w:rsid w:val="00D117EB"/>
    <w:rsid w:val="00D65A10"/>
    <w:rsid w:val="00D768D2"/>
    <w:rsid w:val="00D97E1C"/>
    <w:rsid w:val="00DA3E54"/>
    <w:rsid w:val="00DB48BC"/>
    <w:rsid w:val="00DC6E05"/>
    <w:rsid w:val="00DF3783"/>
    <w:rsid w:val="00E04D28"/>
    <w:rsid w:val="00E109DC"/>
    <w:rsid w:val="00E167AF"/>
    <w:rsid w:val="00E174C0"/>
    <w:rsid w:val="00E56C2F"/>
    <w:rsid w:val="00E67180"/>
    <w:rsid w:val="00E8232C"/>
    <w:rsid w:val="00E91882"/>
    <w:rsid w:val="00E94DD5"/>
    <w:rsid w:val="00F10037"/>
    <w:rsid w:val="00F12D14"/>
    <w:rsid w:val="00F165C7"/>
    <w:rsid w:val="00F219AA"/>
    <w:rsid w:val="00F47907"/>
    <w:rsid w:val="00F54B64"/>
    <w:rsid w:val="00F762FF"/>
    <w:rsid w:val="00F90048"/>
    <w:rsid w:val="00F96CBC"/>
    <w:rsid w:val="00FC2DA3"/>
    <w:rsid w:val="00FD5400"/>
    <w:rsid w:val="00FE1511"/>
    <w:rsid w:val="00FE5D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036DCF"/>
  <w15:docId w15:val="{C2A90FB6-5986-4C1D-ACCE-4389C1B4B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F378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sid w:val="00154C1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812A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812AD"/>
  </w:style>
  <w:style w:type="paragraph" w:styleId="Zpat">
    <w:name w:val="footer"/>
    <w:basedOn w:val="Normln"/>
    <w:link w:val="ZpatChar"/>
    <w:unhideWhenUsed/>
    <w:rsid w:val="005812A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5812AD"/>
  </w:style>
  <w:style w:type="paragraph" w:styleId="Odstavecseseznamem">
    <w:name w:val="List Paragraph"/>
    <w:basedOn w:val="Normln"/>
    <w:uiPriority w:val="34"/>
    <w:qFormat/>
    <w:rsid w:val="00965EC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zev">
    <w:name w:val="Title"/>
    <w:basedOn w:val="Normln"/>
    <w:link w:val="NzevChar"/>
    <w:uiPriority w:val="99"/>
    <w:qFormat/>
    <w:rsid w:val="009A4979"/>
    <w:pPr>
      <w:jc w:val="center"/>
    </w:pPr>
    <w:rPr>
      <w:b/>
      <w:bCs/>
      <w:sz w:val="28"/>
      <w:szCs w:val="28"/>
      <w:u w:val="single"/>
    </w:rPr>
  </w:style>
  <w:style w:type="character" w:customStyle="1" w:styleId="NzevChar">
    <w:name w:val="Název Char"/>
    <w:basedOn w:val="Standardnpsmoodstavce"/>
    <w:link w:val="Nzev"/>
    <w:uiPriority w:val="99"/>
    <w:rsid w:val="009A4979"/>
    <w:rPr>
      <w:b/>
      <w:bCs/>
      <w:sz w:val="28"/>
      <w:szCs w:val="28"/>
      <w:u w:val="single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9A4979"/>
    <w:pPr>
      <w:spacing w:after="120"/>
    </w:pPr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9A4979"/>
    <w:rPr>
      <w:sz w:val="24"/>
      <w:szCs w:val="24"/>
    </w:rPr>
  </w:style>
  <w:style w:type="table" w:styleId="Mkatabulky">
    <w:name w:val="Table Grid"/>
    <w:basedOn w:val="Normlntabulka"/>
    <w:uiPriority w:val="39"/>
    <w:rsid w:val="00870C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rsid w:val="003E75C8"/>
    <w:rPr>
      <w:color w:val="0000FF"/>
      <w:u w:val="single"/>
    </w:rPr>
  </w:style>
  <w:style w:type="character" w:styleId="Zstupntext">
    <w:name w:val="Placeholder Text"/>
    <w:basedOn w:val="Standardnpsmoodstavce"/>
    <w:uiPriority w:val="99"/>
    <w:semiHidden/>
    <w:rsid w:val="00CE65B1"/>
    <w:rPr>
      <w:color w:val="808080"/>
    </w:rPr>
  </w:style>
  <w:style w:type="character" w:styleId="Nzevknihy">
    <w:name w:val="Book Title"/>
    <w:basedOn w:val="Standardnpsmoodstavce"/>
    <w:uiPriority w:val="33"/>
    <w:qFormat/>
    <w:rsid w:val="008A5BD8"/>
    <w:rPr>
      <w:b/>
      <w:bCs/>
      <w:i/>
      <w:iCs/>
      <w:spacing w:val="5"/>
    </w:rPr>
  </w:style>
  <w:style w:type="character" w:styleId="Odkaznakoment">
    <w:name w:val="annotation reference"/>
    <w:basedOn w:val="Standardnpsmoodstavce"/>
    <w:uiPriority w:val="99"/>
    <w:semiHidden/>
    <w:unhideWhenUsed/>
    <w:rsid w:val="008A5BD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8A5BD8"/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8A5BD8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A5BD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8A5BD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2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ves.cz" TargetMode="External"/><Relationship Id="rId1" Type="http://schemas.openxmlformats.org/officeDocument/2006/relationships/hyperlink" Target="mailto:info@cves.cz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ves.cz" TargetMode="External"/><Relationship Id="rId1" Type="http://schemas.openxmlformats.org/officeDocument/2006/relationships/hyperlink" Target="mailto:info@cves.cz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udra\OneDrive%20-%20Obec%20&#268;esk&#225;%20Ves\Dokumenty\Hlavi&#269;ka%20obec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05B25C-C58D-42E3-899D-221FB86FC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Hlavička obec</Template>
  <TotalTime>1</TotalTime>
  <Pages>3</Pages>
  <Words>919</Words>
  <Characters>5424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 B E C      Česká Ves</vt:lpstr>
    </vt:vector>
  </TitlesOfParts>
  <Company>OEM</Company>
  <LinksUpToDate>false</LinksUpToDate>
  <CharactersWithSpaces>6331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E C      Česká Ves</dc:title>
  <dc:creator>Petr Mudra</dc:creator>
  <cp:lastModifiedBy>Bc. Karel Kubala</cp:lastModifiedBy>
  <cp:revision>3</cp:revision>
  <cp:lastPrinted>2017-01-07T13:36:00Z</cp:lastPrinted>
  <dcterms:created xsi:type="dcterms:W3CDTF">2026-01-14T15:46:00Z</dcterms:created>
  <dcterms:modified xsi:type="dcterms:W3CDTF">2026-01-14T15:49:00Z</dcterms:modified>
</cp:coreProperties>
</file>