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236C45" w14:textId="77777777" w:rsidR="00610543" w:rsidRPr="003368F0" w:rsidRDefault="00DF3783" w:rsidP="00DF3783">
      <w:pPr>
        <w:rPr>
          <w:rFonts w:ascii="Arial" w:hAnsi="Arial" w:cs="Arial"/>
        </w:rPr>
      </w:pPr>
      <w:r w:rsidRPr="003368F0">
        <w:rPr>
          <w:rFonts w:ascii="Arial" w:hAnsi="Arial" w:cs="Arial"/>
        </w:rPr>
        <w:t xml:space="preserve">                                   </w:t>
      </w:r>
      <w:r w:rsidR="00610543" w:rsidRPr="003368F0">
        <w:rPr>
          <w:rFonts w:ascii="Arial" w:hAnsi="Arial" w:cs="Arial"/>
        </w:rPr>
        <w:t xml:space="preserve">       </w:t>
      </w:r>
    </w:p>
    <w:p w14:paraId="10FD8569" w14:textId="77777777" w:rsidR="00531EA3" w:rsidRPr="00DC6E05" w:rsidRDefault="00531EA3" w:rsidP="00531EA3">
      <w:pPr>
        <w:pStyle w:val="Nzev"/>
        <w:jc w:val="left"/>
        <w:rPr>
          <w:rFonts w:ascii="Pepi Regular" w:hAnsi="Pepi Regular" w:cs="Arial"/>
          <w:sz w:val="10"/>
          <w:u w:val="none"/>
        </w:rPr>
      </w:pPr>
    </w:p>
    <w:p w14:paraId="68F3C7A9" w14:textId="77777777" w:rsidR="009A4979" w:rsidRPr="00DC6E05" w:rsidRDefault="00870C04" w:rsidP="00870C04">
      <w:pPr>
        <w:pStyle w:val="Nzev"/>
        <w:spacing w:line="276" w:lineRule="auto"/>
        <w:rPr>
          <w:rFonts w:ascii="Pepi Regular" w:hAnsi="Pepi Regular" w:cs="Arial"/>
          <w:u w:val="none"/>
        </w:rPr>
      </w:pPr>
      <w:r w:rsidRPr="00DC6E05">
        <w:rPr>
          <w:rFonts w:ascii="Pepi Regular" w:hAnsi="Pepi Regular" w:cs="Arial"/>
          <w:u w:val="none"/>
        </w:rPr>
        <w:t>Ž Á D O S T</w:t>
      </w:r>
    </w:p>
    <w:p w14:paraId="6B3F9946" w14:textId="77777777" w:rsidR="009A4979" w:rsidRPr="00DC6E05" w:rsidRDefault="00870C04" w:rsidP="00870C04">
      <w:pPr>
        <w:pStyle w:val="Nzev"/>
        <w:spacing w:line="360" w:lineRule="auto"/>
        <w:rPr>
          <w:rFonts w:ascii="Pepi Regular" w:hAnsi="Pepi Regular" w:cs="Arial"/>
          <w:sz w:val="24"/>
          <w:u w:val="none"/>
        </w:rPr>
      </w:pPr>
      <w:r w:rsidRPr="00DC6E05">
        <w:rPr>
          <w:rFonts w:ascii="Pepi Regular" w:hAnsi="Pepi Regular" w:cs="Arial"/>
          <w:sz w:val="24"/>
          <w:u w:val="none"/>
        </w:rPr>
        <w:t xml:space="preserve">O POSKYTNUTÍ DOTACE Z ROZPOČTU OBCE PRO </w:t>
      </w:r>
    </w:p>
    <w:p w14:paraId="727D5DAD" w14:textId="77777777" w:rsidR="002D3E3E" w:rsidRPr="00DC6E05" w:rsidRDefault="00870C04" w:rsidP="001D454A">
      <w:pPr>
        <w:pStyle w:val="Nzev"/>
        <w:rPr>
          <w:rFonts w:ascii="Pepi Regular" w:hAnsi="Pepi Regular" w:cs="Arial"/>
          <w:szCs w:val="44"/>
          <w:u w:val="none"/>
        </w:rPr>
      </w:pPr>
      <w:r w:rsidRPr="00DC6E05">
        <w:rPr>
          <w:rFonts w:ascii="Pepi Regular" w:hAnsi="Pepi Regular" w:cs="Arial"/>
          <w:szCs w:val="44"/>
          <w:u w:val="none"/>
        </w:rPr>
        <w:t>R O K</w:t>
      </w:r>
      <w:r w:rsidR="00AC3278" w:rsidRPr="00DC6E05">
        <w:rPr>
          <w:rFonts w:ascii="Pepi Regular" w:hAnsi="Pepi Regular" w:cs="Arial"/>
          <w:szCs w:val="44"/>
          <w:u w:val="none"/>
        </w:rPr>
        <w:t xml:space="preserve">  </w:t>
      </w:r>
    </w:p>
    <w:p w14:paraId="01E80E71" w14:textId="57EC94A8" w:rsidR="001D454A" w:rsidRPr="00DC6E05" w:rsidRDefault="008C0E65" w:rsidP="001D454A">
      <w:pPr>
        <w:pStyle w:val="Nzev"/>
        <w:rPr>
          <w:rFonts w:ascii="Pepi Regular" w:hAnsi="Pepi Regular" w:cs="Arial"/>
          <w:szCs w:val="44"/>
          <w:u w:val="none"/>
        </w:rPr>
      </w:pPr>
      <w:r w:rsidRPr="00DC6E05">
        <w:rPr>
          <w:rFonts w:ascii="Pepi Regular" w:hAnsi="Pepi Regular" w:cs="Arial"/>
          <w:szCs w:val="44"/>
          <w:u w:val="none"/>
        </w:rPr>
        <w:fldChar w:fldCharType="begin">
          <w:ffData>
            <w:name w:val="Rozevírací1"/>
            <w:enabled/>
            <w:calcOnExit w:val="0"/>
            <w:ddList>
              <w:listEntry w:val="rozbal a vyber rok"/>
              <w:listEntry w:val="2025"/>
              <w:listEntry w:val="2026"/>
              <w:listEntry w:val="2027"/>
            </w:ddList>
          </w:ffData>
        </w:fldChar>
      </w:r>
      <w:bookmarkStart w:id="0" w:name="Rozevírací1"/>
      <w:r w:rsidRPr="00DC6E05">
        <w:rPr>
          <w:rFonts w:ascii="Pepi Regular" w:hAnsi="Pepi Regular" w:cs="Arial"/>
          <w:szCs w:val="44"/>
          <w:u w:val="none"/>
        </w:rPr>
        <w:instrText xml:space="preserve"> FORMDROPDOWN </w:instrText>
      </w:r>
      <w:r w:rsidRPr="00DC6E05">
        <w:rPr>
          <w:rFonts w:ascii="Pepi Regular" w:hAnsi="Pepi Regular" w:cs="Arial"/>
          <w:szCs w:val="44"/>
          <w:u w:val="none"/>
        </w:rPr>
      </w:r>
      <w:r w:rsidRPr="00DC6E05">
        <w:rPr>
          <w:rFonts w:ascii="Pepi Regular" w:hAnsi="Pepi Regular" w:cs="Arial"/>
          <w:szCs w:val="44"/>
          <w:u w:val="none"/>
        </w:rPr>
        <w:fldChar w:fldCharType="separate"/>
      </w:r>
      <w:r w:rsidRPr="00DC6E05">
        <w:rPr>
          <w:rFonts w:ascii="Pepi Regular" w:hAnsi="Pepi Regular" w:cs="Arial"/>
          <w:szCs w:val="44"/>
          <w:u w:val="none"/>
        </w:rPr>
        <w:fldChar w:fldCharType="end"/>
      </w:r>
      <w:bookmarkEnd w:id="0"/>
      <w:r w:rsidR="00AC3278" w:rsidRPr="00DC6E05">
        <w:rPr>
          <w:rFonts w:ascii="Pepi Regular" w:hAnsi="Pepi Regular" w:cs="Arial"/>
          <w:szCs w:val="44"/>
          <w:u w:val="none"/>
        </w:rPr>
        <w:t xml:space="preserve"> </w:t>
      </w:r>
    </w:p>
    <w:p w14:paraId="3E7EA9D7" w14:textId="77777777" w:rsidR="00870C04" w:rsidRPr="00DC6E05" w:rsidRDefault="00870C04" w:rsidP="001D454A">
      <w:pPr>
        <w:pStyle w:val="Nzev"/>
        <w:rPr>
          <w:rFonts w:ascii="Pepi Regular" w:hAnsi="Pepi Regular" w:cs="Arial"/>
          <w:szCs w:val="44"/>
          <w:u w:val="none"/>
        </w:rPr>
      </w:pPr>
      <w:r w:rsidRPr="00DC6E05">
        <w:rPr>
          <w:rFonts w:ascii="Pepi Regular" w:hAnsi="Pepi Regular" w:cs="Arial"/>
          <w:szCs w:val="44"/>
          <w:u w:val="none"/>
        </w:rPr>
        <w:t xml:space="preserve">     </w:t>
      </w:r>
    </w:p>
    <w:tbl>
      <w:tblPr>
        <w:tblStyle w:val="Mkatabulky"/>
        <w:tblW w:w="10173" w:type="dxa"/>
        <w:tblLook w:val="04A0" w:firstRow="1" w:lastRow="0" w:firstColumn="1" w:lastColumn="0" w:noHBand="0" w:noVBand="1"/>
      </w:tblPr>
      <w:tblGrid>
        <w:gridCol w:w="3936"/>
        <w:gridCol w:w="709"/>
        <w:gridCol w:w="4961"/>
        <w:gridCol w:w="567"/>
      </w:tblGrid>
      <w:tr w:rsidR="00AC3278" w:rsidRPr="00DC6E05" w14:paraId="012AE2BA" w14:textId="77777777" w:rsidTr="00CE65B1">
        <w:trPr>
          <w:trHeight w:val="356"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467E11" w14:textId="77777777" w:rsidR="00AC3278" w:rsidRPr="00DC6E05" w:rsidRDefault="00AC3278" w:rsidP="00AC3278">
            <w:pPr>
              <w:pStyle w:val="Nzev"/>
              <w:jc w:val="left"/>
              <w:rPr>
                <w:rFonts w:ascii="Pepi Regular" w:hAnsi="Pepi Regular" w:cs="Arial"/>
                <w:b w:val="0"/>
                <w:sz w:val="24"/>
                <w:szCs w:val="24"/>
                <w:u w:val="none"/>
              </w:rPr>
            </w:pPr>
            <w:r w:rsidRPr="00DC6E05">
              <w:rPr>
                <w:rFonts w:ascii="Pepi Regular" w:hAnsi="Pepi Regular" w:cs="Arial"/>
                <w:b w:val="0"/>
                <w:sz w:val="24"/>
                <w:szCs w:val="24"/>
                <w:u w:val="none"/>
              </w:rPr>
              <w:t xml:space="preserve">na celoroční činnost žadatele </w:t>
            </w:r>
            <w:r w:rsidRPr="00DC6E05">
              <w:rPr>
                <w:rFonts w:ascii="Pepi Regular" w:hAnsi="Pepi Regular" w:cs="Arial"/>
                <w:b w:val="0"/>
                <w:sz w:val="24"/>
                <w:szCs w:val="24"/>
                <w:u w:val="none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Zaškrtávací2"/>
            <w:r w:rsidRPr="00DC6E05">
              <w:rPr>
                <w:rFonts w:ascii="Pepi Regular" w:hAnsi="Pepi Regular" w:cs="Arial"/>
                <w:b w:val="0"/>
                <w:sz w:val="24"/>
                <w:szCs w:val="24"/>
                <w:u w:val="none"/>
              </w:rPr>
              <w:instrText xml:space="preserve"> FORMCHECKBOX </w:instrText>
            </w:r>
            <w:r w:rsidRPr="00DC6E05">
              <w:rPr>
                <w:rFonts w:ascii="Pepi Regular" w:hAnsi="Pepi Regular" w:cs="Arial"/>
                <w:b w:val="0"/>
                <w:sz w:val="24"/>
                <w:szCs w:val="24"/>
                <w:u w:val="none"/>
              </w:rPr>
            </w:r>
            <w:r w:rsidRPr="00DC6E05">
              <w:rPr>
                <w:rFonts w:ascii="Pepi Regular" w:hAnsi="Pepi Regular" w:cs="Arial"/>
                <w:b w:val="0"/>
                <w:sz w:val="24"/>
                <w:szCs w:val="24"/>
                <w:u w:val="none"/>
              </w:rPr>
              <w:fldChar w:fldCharType="separate"/>
            </w:r>
            <w:r w:rsidRPr="00DC6E05">
              <w:rPr>
                <w:rFonts w:ascii="Pepi Regular" w:hAnsi="Pepi Regular" w:cs="Arial"/>
                <w:b w:val="0"/>
                <w:sz w:val="24"/>
                <w:szCs w:val="24"/>
                <w:u w:val="none"/>
              </w:rPr>
              <w:fldChar w:fldCharType="end"/>
            </w:r>
            <w:bookmarkEnd w:id="1"/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5F1E4D" w14:textId="77777777" w:rsidR="00AC3278" w:rsidRPr="00DC6E05" w:rsidRDefault="00AC3278" w:rsidP="00870C04">
            <w:pPr>
              <w:pStyle w:val="Nzev"/>
              <w:spacing w:after="120"/>
              <w:jc w:val="left"/>
              <w:rPr>
                <w:rFonts w:ascii="Pepi Regular" w:hAnsi="Pepi Regular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1A5ECA" w14:textId="77777777" w:rsidR="00AC3278" w:rsidRPr="00DC6E05" w:rsidRDefault="00CE65B1" w:rsidP="00AC3278">
            <w:pPr>
              <w:pStyle w:val="Nzev"/>
              <w:spacing w:line="0" w:lineRule="atLeast"/>
              <w:jc w:val="left"/>
              <w:rPr>
                <w:rFonts w:ascii="Pepi Regular" w:hAnsi="Pepi Regular" w:cs="Arial"/>
                <w:b w:val="0"/>
                <w:sz w:val="24"/>
                <w:szCs w:val="24"/>
                <w:u w:val="none"/>
              </w:rPr>
            </w:pPr>
            <w:r w:rsidRPr="00DC6E05">
              <w:rPr>
                <w:rFonts w:ascii="Pepi Regular" w:hAnsi="Pepi Regular" w:cs="Arial"/>
                <w:b w:val="0"/>
                <w:sz w:val="24"/>
                <w:szCs w:val="24"/>
                <w:u w:val="none"/>
              </w:rPr>
              <w:t xml:space="preserve">                  </w:t>
            </w:r>
            <w:r w:rsidR="00AC3278" w:rsidRPr="00DC6E05">
              <w:rPr>
                <w:rFonts w:ascii="Pepi Regular" w:hAnsi="Pepi Regular" w:cs="Arial"/>
                <w:b w:val="0"/>
                <w:sz w:val="24"/>
                <w:szCs w:val="24"/>
                <w:u w:val="none"/>
              </w:rPr>
              <w:t>na žadatelem pořádanou akci</w:t>
            </w:r>
            <w:r w:rsidRPr="00DC6E05">
              <w:rPr>
                <w:rFonts w:ascii="Pepi Regular" w:hAnsi="Pepi Regular" w:cs="Arial"/>
                <w:b w:val="0"/>
                <w:sz w:val="24"/>
                <w:szCs w:val="24"/>
                <w:u w:val="none"/>
              </w:rPr>
              <w:t xml:space="preserve"> </w:t>
            </w:r>
            <w:r w:rsidRPr="00DC6E05">
              <w:rPr>
                <w:rFonts w:ascii="Pepi Regular" w:hAnsi="Pepi Regular" w:cs="Arial"/>
                <w:b w:val="0"/>
                <w:sz w:val="24"/>
                <w:szCs w:val="24"/>
                <w:u w:val="none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Zaškrtávací3"/>
            <w:r w:rsidRPr="00DC6E05">
              <w:rPr>
                <w:rFonts w:ascii="Pepi Regular" w:hAnsi="Pepi Regular" w:cs="Arial"/>
                <w:b w:val="0"/>
                <w:sz w:val="24"/>
                <w:szCs w:val="24"/>
                <w:u w:val="none"/>
              </w:rPr>
              <w:instrText xml:space="preserve"> FORMCHECKBOX </w:instrText>
            </w:r>
            <w:r w:rsidRPr="00DC6E05">
              <w:rPr>
                <w:rFonts w:ascii="Pepi Regular" w:hAnsi="Pepi Regular" w:cs="Arial"/>
                <w:b w:val="0"/>
                <w:sz w:val="24"/>
                <w:szCs w:val="24"/>
                <w:u w:val="none"/>
              </w:rPr>
            </w:r>
            <w:r w:rsidRPr="00DC6E05">
              <w:rPr>
                <w:rFonts w:ascii="Pepi Regular" w:hAnsi="Pepi Regular" w:cs="Arial"/>
                <w:b w:val="0"/>
                <w:sz w:val="24"/>
                <w:szCs w:val="24"/>
                <w:u w:val="none"/>
              </w:rPr>
              <w:fldChar w:fldCharType="separate"/>
            </w:r>
            <w:r w:rsidRPr="00DC6E05">
              <w:rPr>
                <w:rFonts w:ascii="Pepi Regular" w:hAnsi="Pepi Regular" w:cs="Arial"/>
                <w:b w:val="0"/>
                <w:sz w:val="24"/>
                <w:szCs w:val="24"/>
                <w:u w:val="none"/>
              </w:rPr>
              <w:fldChar w:fldCharType="end"/>
            </w:r>
            <w:bookmarkEnd w:id="2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B35E06" w14:textId="77777777" w:rsidR="00AC3278" w:rsidRPr="00DC6E05" w:rsidRDefault="00AC3278" w:rsidP="00870C04">
            <w:pPr>
              <w:pStyle w:val="Nzev"/>
              <w:spacing w:after="120"/>
              <w:jc w:val="left"/>
              <w:rPr>
                <w:rFonts w:ascii="Pepi Regular" w:hAnsi="Pepi Regular" w:cs="Arial"/>
                <w:b w:val="0"/>
                <w:sz w:val="24"/>
                <w:szCs w:val="24"/>
                <w:u w:val="none"/>
              </w:rPr>
            </w:pPr>
          </w:p>
        </w:tc>
      </w:tr>
    </w:tbl>
    <w:p w14:paraId="6548A52D" w14:textId="77777777" w:rsidR="001D454A" w:rsidRPr="00DC6E05" w:rsidRDefault="001D454A" w:rsidP="001D454A">
      <w:pPr>
        <w:pStyle w:val="Nzev"/>
        <w:jc w:val="left"/>
        <w:rPr>
          <w:rFonts w:ascii="Pepi Regular" w:hAnsi="Pepi Regular" w:cs="Arial"/>
          <w:sz w:val="16"/>
          <w:szCs w:val="16"/>
          <w:u w:val="none"/>
        </w:rPr>
      </w:pPr>
    </w:p>
    <w:p w14:paraId="2EF5A49D" w14:textId="77777777" w:rsidR="00583ADE" w:rsidRPr="00DC6E05" w:rsidRDefault="00583ADE" w:rsidP="001D454A">
      <w:pPr>
        <w:pStyle w:val="Nzev"/>
        <w:jc w:val="left"/>
        <w:rPr>
          <w:rFonts w:ascii="Pepi Regular" w:hAnsi="Pepi Regular" w:cs="Arial"/>
          <w:sz w:val="24"/>
          <w:szCs w:val="24"/>
          <w:u w:val="none"/>
        </w:rPr>
      </w:pPr>
      <w:r w:rsidRPr="00DC6E05">
        <w:rPr>
          <w:rFonts w:ascii="Pepi Regular" w:hAnsi="Pepi Regular" w:cs="Arial"/>
          <w:sz w:val="24"/>
          <w:szCs w:val="24"/>
          <w:u w:val="none"/>
        </w:rPr>
        <w:t>A) Údaje o žadateli</w:t>
      </w:r>
    </w:p>
    <w:p w14:paraId="20B8E43E" w14:textId="77777777" w:rsidR="009A4979" w:rsidRPr="00DC6E05" w:rsidRDefault="009A4979" w:rsidP="00D97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rPr>
          <w:rFonts w:ascii="Pepi Regular" w:hAnsi="Pepi Regular" w:cs="Arial"/>
          <w:b/>
          <w:bCs/>
          <w:sz w:val="16"/>
          <w:szCs w:val="16"/>
        </w:rPr>
      </w:pPr>
    </w:p>
    <w:p w14:paraId="7018E3C1" w14:textId="77777777" w:rsidR="007A0916" w:rsidRPr="00DC6E05" w:rsidRDefault="007A0916" w:rsidP="00D97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rPr>
          <w:rFonts w:ascii="Pepi Regular" w:hAnsi="Pepi Regular" w:cs="Arial"/>
          <w:sz w:val="18"/>
        </w:rPr>
      </w:pPr>
      <w:r w:rsidRPr="00DC6E05">
        <w:rPr>
          <w:rFonts w:ascii="Pepi Regular" w:hAnsi="Pepi Regular" w:cs="Arial"/>
          <w:sz w:val="18"/>
        </w:rPr>
        <w:t>Název žadatele, u fyzické osoby jméno a příjmení:</w:t>
      </w:r>
      <w:r w:rsidR="004158B7" w:rsidRPr="00DC6E05">
        <w:rPr>
          <w:rFonts w:ascii="Pepi Regular" w:hAnsi="Pepi Regular" w:cs="Arial"/>
          <w:sz w:val="18"/>
        </w:rPr>
        <w:t xml:space="preserve">  </w:t>
      </w:r>
    </w:p>
    <w:p w14:paraId="05E65D07" w14:textId="77777777" w:rsidR="009A4979" w:rsidRPr="00DC6E05" w:rsidRDefault="007A0916" w:rsidP="00D97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rPr>
          <w:rFonts w:ascii="Pepi Regular" w:hAnsi="Pepi Regular" w:cs="Arial"/>
          <w:i/>
          <w:sz w:val="12"/>
          <w:szCs w:val="12"/>
        </w:rPr>
      </w:pPr>
      <w:r w:rsidRPr="00DC6E05">
        <w:rPr>
          <w:rFonts w:ascii="Pepi Regular" w:hAnsi="Pepi Regular" w:cs="Arial"/>
          <w:i/>
          <w:sz w:val="12"/>
          <w:szCs w:val="12"/>
        </w:rPr>
        <w:t>(přesný název dle platné registrace)</w:t>
      </w:r>
      <w:r w:rsidR="004158B7" w:rsidRPr="00DC6E05">
        <w:rPr>
          <w:rFonts w:ascii="Pepi Regular" w:hAnsi="Pepi Regular" w:cs="Arial"/>
          <w:i/>
          <w:sz w:val="12"/>
          <w:szCs w:val="12"/>
        </w:rPr>
        <w:t xml:space="preserve">  </w:t>
      </w:r>
      <w:r w:rsidR="00883526" w:rsidRPr="00DC6E05">
        <w:rPr>
          <w:rFonts w:ascii="Pepi Regular" w:hAnsi="Pepi Regular" w:cs="Arial"/>
          <w:i/>
          <w:sz w:val="12"/>
          <w:szCs w:val="12"/>
        </w:rPr>
        <w:t xml:space="preserve">                                                               </w:t>
      </w:r>
      <w:r w:rsidR="00883526" w:rsidRPr="00DC6E05">
        <w:rPr>
          <w:rFonts w:ascii="Pepi Regular" w:hAnsi="Pepi Regular" w:cs="Arial"/>
          <w:b/>
          <w:i/>
          <w:szCs w:val="12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3" w:name="Text25"/>
      <w:r w:rsidR="00883526" w:rsidRPr="00DC6E05">
        <w:rPr>
          <w:rFonts w:ascii="Pepi Regular" w:hAnsi="Pepi Regular" w:cs="Arial"/>
          <w:b/>
          <w:i/>
          <w:szCs w:val="12"/>
        </w:rPr>
        <w:instrText xml:space="preserve"> FORMTEXT </w:instrText>
      </w:r>
      <w:r w:rsidR="00883526" w:rsidRPr="00DC6E05">
        <w:rPr>
          <w:rFonts w:ascii="Pepi Regular" w:hAnsi="Pepi Regular" w:cs="Arial"/>
          <w:b/>
          <w:i/>
          <w:szCs w:val="12"/>
        </w:rPr>
      </w:r>
      <w:r w:rsidR="00883526" w:rsidRPr="00DC6E05">
        <w:rPr>
          <w:rFonts w:ascii="Pepi Regular" w:hAnsi="Pepi Regular" w:cs="Arial"/>
          <w:b/>
          <w:i/>
          <w:szCs w:val="12"/>
        </w:rPr>
        <w:fldChar w:fldCharType="separate"/>
      </w:r>
      <w:r w:rsidR="00883526" w:rsidRPr="00DC6E05">
        <w:rPr>
          <w:rFonts w:ascii="Pepi Regular" w:hAnsi="Pepi Regular" w:cs="Arial"/>
          <w:b/>
          <w:i/>
          <w:noProof/>
          <w:szCs w:val="12"/>
        </w:rPr>
        <w:t> </w:t>
      </w:r>
      <w:r w:rsidR="00883526" w:rsidRPr="00DC6E05">
        <w:rPr>
          <w:rFonts w:ascii="Pepi Regular" w:hAnsi="Pepi Regular" w:cs="Arial"/>
          <w:b/>
          <w:i/>
          <w:noProof/>
          <w:szCs w:val="12"/>
        </w:rPr>
        <w:t> </w:t>
      </w:r>
      <w:r w:rsidR="00883526" w:rsidRPr="00DC6E05">
        <w:rPr>
          <w:rFonts w:ascii="Pepi Regular" w:hAnsi="Pepi Regular" w:cs="Arial"/>
          <w:b/>
          <w:i/>
          <w:noProof/>
          <w:szCs w:val="12"/>
        </w:rPr>
        <w:t> </w:t>
      </w:r>
      <w:r w:rsidR="00883526" w:rsidRPr="00DC6E05">
        <w:rPr>
          <w:rFonts w:ascii="Pepi Regular" w:hAnsi="Pepi Regular" w:cs="Arial"/>
          <w:b/>
          <w:i/>
          <w:noProof/>
          <w:szCs w:val="12"/>
        </w:rPr>
        <w:t> </w:t>
      </w:r>
      <w:r w:rsidR="00883526" w:rsidRPr="00DC6E05">
        <w:rPr>
          <w:rFonts w:ascii="Pepi Regular" w:hAnsi="Pepi Regular" w:cs="Arial"/>
          <w:b/>
          <w:i/>
          <w:noProof/>
          <w:szCs w:val="12"/>
        </w:rPr>
        <w:t> </w:t>
      </w:r>
      <w:r w:rsidR="00883526" w:rsidRPr="00DC6E05">
        <w:rPr>
          <w:rFonts w:ascii="Pepi Regular" w:hAnsi="Pepi Regular" w:cs="Arial"/>
          <w:b/>
          <w:i/>
          <w:szCs w:val="12"/>
        </w:rPr>
        <w:fldChar w:fldCharType="end"/>
      </w:r>
      <w:bookmarkEnd w:id="3"/>
    </w:p>
    <w:p w14:paraId="718B7709" w14:textId="77777777" w:rsidR="009A4979" w:rsidRPr="00DC6E05" w:rsidRDefault="009A4979" w:rsidP="00D97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rPr>
          <w:rFonts w:ascii="Pepi Regular" w:hAnsi="Pepi Regular" w:cs="Arial"/>
          <w:sz w:val="10"/>
          <w:szCs w:val="10"/>
        </w:rPr>
      </w:pPr>
      <w:r w:rsidRPr="00DC6E05">
        <w:rPr>
          <w:rFonts w:ascii="Pepi Regular" w:hAnsi="Pepi Regular" w:cs="Arial"/>
          <w:sz w:val="10"/>
          <w:szCs w:val="10"/>
        </w:rPr>
        <w:t xml:space="preserve"> </w:t>
      </w:r>
    </w:p>
    <w:p w14:paraId="0E627588" w14:textId="77777777" w:rsidR="009A4979" w:rsidRPr="00DC6E05" w:rsidRDefault="009A4979" w:rsidP="00D97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spacing w:line="360" w:lineRule="auto"/>
        <w:rPr>
          <w:rFonts w:ascii="Pepi Regular" w:hAnsi="Pepi Regular" w:cs="Arial"/>
          <w:sz w:val="12"/>
        </w:rPr>
      </w:pPr>
    </w:p>
    <w:p w14:paraId="72438D30" w14:textId="77777777" w:rsidR="007A0916" w:rsidRPr="00DC6E05" w:rsidRDefault="007A0916" w:rsidP="007A09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rPr>
          <w:rFonts w:ascii="Pepi Regular" w:hAnsi="Pepi Regular" w:cs="Arial"/>
          <w:b/>
          <w:bCs/>
          <w:sz w:val="22"/>
          <w:szCs w:val="24"/>
        </w:rPr>
      </w:pPr>
      <w:r w:rsidRPr="00DC6E05">
        <w:rPr>
          <w:rFonts w:ascii="Pepi Regular" w:hAnsi="Pepi Regular" w:cs="Arial"/>
          <w:sz w:val="18"/>
        </w:rPr>
        <w:t xml:space="preserve">Právní forma žadatele: </w:t>
      </w:r>
      <w:r w:rsidR="00CE65B1" w:rsidRPr="00DC6E05">
        <w:rPr>
          <w:rFonts w:ascii="Pepi Regular" w:hAnsi="Pepi Regular" w:cs="Arial"/>
          <w:sz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4" w:name="Text2"/>
      <w:r w:rsidR="00CE65B1" w:rsidRPr="00DC6E05">
        <w:rPr>
          <w:rFonts w:ascii="Pepi Regular" w:hAnsi="Pepi Regular" w:cs="Arial"/>
          <w:sz w:val="18"/>
        </w:rPr>
        <w:instrText xml:space="preserve"> FORMTEXT </w:instrText>
      </w:r>
      <w:r w:rsidR="00CE65B1" w:rsidRPr="00DC6E05">
        <w:rPr>
          <w:rFonts w:ascii="Pepi Regular" w:hAnsi="Pepi Regular" w:cs="Arial"/>
          <w:sz w:val="18"/>
        </w:rPr>
      </w:r>
      <w:r w:rsidR="00CE65B1" w:rsidRPr="00DC6E05">
        <w:rPr>
          <w:rFonts w:ascii="Pepi Regular" w:hAnsi="Pepi Regular" w:cs="Arial"/>
          <w:sz w:val="18"/>
        </w:rPr>
        <w:fldChar w:fldCharType="separate"/>
      </w:r>
      <w:r w:rsidR="00883526" w:rsidRPr="00DC6E05">
        <w:rPr>
          <w:rFonts w:ascii="Pepi Regular" w:hAnsi="Pepi Regular" w:cs="Arial"/>
          <w:sz w:val="18"/>
        </w:rPr>
        <w:t> </w:t>
      </w:r>
      <w:r w:rsidR="00883526" w:rsidRPr="00DC6E05">
        <w:rPr>
          <w:rFonts w:ascii="Pepi Regular" w:hAnsi="Pepi Regular" w:cs="Arial"/>
          <w:sz w:val="18"/>
        </w:rPr>
        <w:t> </w:t>
      </w:r>
      <w:r w:rsidR="00883526" w:rsidRPr="00DC6E05">
        <w:rPr>
          <w:rFonts w:ascii="Pepi Regular" w:hAnsi="Pepi Regular" w:cs="Arial"/>
          <w:sz w:val="18"/>
        </w:rPr>
        <w:t> </w:t>
      </w:r>
      <w:r w:rsidR="00883526" w:rsidRPr="00DC6E05">
        <w:rPr>
          <w:rFonts w:ascii="Pepi Regular" w:hAnsi="Pepi Regular" w:cs="Arial"/>
          <w:sz w:val="18"/>
        </w:rPr>
        <w:t> </w:t>
      </w:r>
      <w:r w:rsidR="00883526" w:rsidRPr="00DC6E05">
        <w:rPr>
          <w:rFonts w:ascii="Pepi Regular" w:hAnsi="Pepi Regular" w:cs="Arial"/>
          <w:sz w:val="18"/>
        </w:rPr>
        <w:t> </w:t>
      </w:r>
      <w:r w:rsidR="00CE65B1" w:rsidRPr="00DC6E05">
        <w:rPr>
          <w:rFonts w:ascii="Pepi Regular" w:hAnsi="Pepi Regular" w:cs="Arial"/>
          <w:sz w:val="18"/>
        </w:rPr>
        <w:fldChar w:fldCharType="end"/>
      </w:r>
      <w:bookmarkEnd w:id="4"/>
    </w:p>
    <w:p w14:paraId="248C5FC7" w14:textId="77777777" w:rsidR="007A0916" w:rsidRPr="00DC6E05" w:rsidRDefault="007A0916" w:rsidP="007A09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rPr>
          <w:rFonts w:ascii="Pepi Regular" w:hAnsi="Pepi Regular" w:cs="Arial"/>
          <w:i/>
          <w:sz w:val="12"/>
          <w:szCs w:val="12"/>
        </w:rPr>
      </w:pPr>
      <w:r w:rsidRPr="00DC6E05">
        <w:rPr>
          <w:rFonts w:ascii="Pepi Regular" w:hAnsi="Pepi Regular" w:cs="Arial"/>
          <w:i/>
          <w:sz w:val="12"/>
          <w:szCs w:val="12"/>
        </w:rPr>
        <w:t xml:space="preserve">(dle platné registrace)  </w:t>
      </w:r>
    </w:p>
    <w:p w14:paraId="38431A27" w14:textId="77777777" w:rsidR="007A0916" w:rsidRPr="00DC6E05" w:rsidRDefault="007A0916" w:rsidP="00D97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spacing w:line="360" w:lineRule="auto"/>
        <w:rPr>
          <w:rFonts w:ascii="Pepi Regular" w:hAnsi="Pepi Regular" w:cs="Arial"/>
          <w:sz w:val="12"/>
        </w:rPr>
      </w:pPr>
    </w:p>
    <w:p w14:paraId="014F213D" w14:textId="77777777" w:rsidR="007A0916" w:rsidRPr="00DC6E05" w:rsidRDefault="004D2175" w:rsidP="00D97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spacing w:line="360" w:lineRule="auto"/>
        <w:rPr>
          <w:rFonts w:ascii="Pepi Regular" w:hAnsi="Pepi Regular" w:cs="Arial"/>
        </w:rPr>
      </w:pPr>
      <w:r w:rsidRPr="00DC6E05">
        <w:rPr>
          <w:rFonts w:ascii="Pepi Regular" w:hAnsi="Pepi Regular" w:cs="Arial"/>
        </w:rPr>
        <w:t>Fyzická osoba: podnikající</w:t>
      </w:r>
      <w:r w:rsidR="00CE65B1" w:rsidRPr="00DC6E05">
        <w:rPr>
          <w:rFonts w:ascii="Pepi Regular" w:hAnsi="Pepi Regular" w:cs="Arial"/>
        </w:rPr>
        <w:t xml:space="preserve"> </w:t>
      </w:r>
      <w:r w:rsidR="00CE65B1" w:rsidRPr="00DC6E05">
        <w:rPr>
          <w:rFonts w:ascii="Pepi Regular" w:hAnsi="Pepi Regular" w:cs="Arial"/>
        </w:rPr>
        <w:fldChar w:fldCharType="begin">
          <w:ffData>
            <w:name w:val="Zaškrtávací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Zaškrtávací4"/>
      <w:r w:rsidR="00CE65B1" w:rsidRPr="00DC6E05">
        <w:rPr>
          <w:rFonts w:ascii="Pepi Regular" w:hAnsi="Pepi Regular" w:cs="Arial"/>
        </w:rPr>
        <w:instrText xml:space="preserve"> FORMCHECKBOX </w:instrText>
      </w:r>
      <w:r w:rsidR="00CE65B1" w:rsidRPr="00DC6E05">
        <w:rPr>
          <w:rFonts w:ascii="Pepi Regular" w:hAnsi="Pepi Regular" w:cs="Arial"/>
        </w:rPr>
      </w:r>
      <w:r w:rsidR="00CE65B1" w:rsidRPr="00DC6E05">
        <w:rPr>
          <w:rFonts w:ascii="Pepi Regular" w:hAnsi="Pepi Regular" w:cs="Arial"/>
        </w:rPr>
        <w:fldChar w:fldCharType="separate"/>
      </w:r>
      <w:r w:rsidR="00CE65B1" w:rsidRPr="00DC6E05">
        <w:rPr>
          <w:rFonts w:ascii="Pepi Regular" w:hAnsi="Pepi Regular" w:cs="Arial"/>
        </w:rPr>
        <w:fldChar w:fldCharType="end"/>
      </w:r>
      <w:bookmarkEnd w:id="5"/>
      <w:r w:rsidRPr="00DC6E05">
        <w:rPr>
          <w:rFonts w:ascii="Pepi Regular" w:hAnsi="Pepi Regular" w:cs="Arial"/>
        </w:rPr>
        <w:t xml:space="preserve"> / nepodnikající</w:t>
      </w:r>
      <w:r w:rsidR="00CE65B1" w:rsidRPr="00DC6E05">
        <w:rPr>
          <w:rFonts w:ascii="Pepi Regular" w:hAnsi="Pepi Regular" w:cs="Arial"/>
        </w:rPr>
        <w:t xml:space="preserve"> </w:t>
      </w:r>
      <w:r w:rsidR="00CE65B1" w:rsidRPr="00DC6E05">
        <w:rPr>
          <w:rFonts w:ascii="Pepi Regular" w:hAnsi="Pepi Regular" w:cs="Arial"/>
        </w:rPr>
        <w:fldChar w:fldCharType="begin">
          <w:ffData>
            <w:name w:val="Zaškrtávací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6" w:name="Zaškrtávací5"/>
      <w:r w:rsidR="00CE65B1" w:rsidRPr="00DC6E05">
        <w:rPr>
          <w:rFonts w:ascii="Pepi Regular" w:hAnsi="Pepi Regular" w:cs="Arial"/>
        </w:rPr>
        <w:instrText xml:space="preserve"> FORMCHECKBOX </w:instrText>
      </w:r>
      <w:r w:rsidR="00CE65B1" w:rsidRPr="00DC6E05">
        <w:rPr>
          <w:rFonts w:ascii="Pepi Regular" w:hAnsi="Pepi Regular" w:cs="Arial"/>
        </w:rPr>
      </w:r>
      <w:r w:rsidR="00CE65B1" w:rsidRPr="00DC6E05">
        <w:rPr>
          <w:rFonts w:ascii="Pepi Regular" w:hAnsi="Pepi Regular" w:cs="Arial"/>
        </w:rPr>
        <w:fldChar w:fldCharType="separate"/>
      </w:r>
      <w:r w:rsidR="00CE65B1" w:rsidRPr="00DC6E05">
        <w:rPr>
          <w:rFonts w:ascii="Pepi Regular" w:hAnsi="Pepi Regular" w:cs="Arial"/>
        </w:rPr>
        <w:fldChar w:fldCharType="end"/>
      </w:r>
      <w:bookmarkEnd w:id="6"/>
    </w:p>
    <w:p w14:paraId="53BAD72F" w14:textId="77777777" w:rsidR="00883526" w:rsidRPr="00DC6E05" w:rsidRDefault="00883526" w:rsidP="00883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245"/>
        </w:tabs>
        <w:rPr>
          <w:rFonts w:ascii="Pepi Regular" w:hAnsi="Pepi Regular" w:cs="Arial"/>
          <w:sz w:val="12"/>
        </w:rPr>
      </w:pPr>
    </w:p>
    <w:p w14:paraId="41DDFE7E" w14:textId="77777777" w:rsidR="007A0916" w:rsidRPr="00DC6E05" w:rsidRDefault="007A0916" w:rsidP="00883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245"/>
        </w:tabs>
        <w:rPr>
          <w:rFonts w:ascii="Pepi Regular" w:hAnsi="Pepi Regular" w:cs="Arial"/>
        </w:rPr>
      </w:pPr>
      <w:r w:rsidRPr="00DC6E05">
        <w:rPr>
          <w:rFonts w:ascii="Pepi Regular" w:hAnsi="Pepi Regular" w:cs="Arial"/>
        </w:rPr>
        <w:t>Úplná a</w:t>
      </w:r>
      <w:r w:rsidR="009A4979" w:rsidRPr="00DC6E05">
        <w:rPr>
          <w:rFonts w:ascii="Pepi Regular" w:hAnsi="Pepi Regular" w:cs="Arial"/>
        </w:rPr>
        <w:t>dresa sídla</w:t>
      </w:r>
      <w:r w:rsidRPr="00DC6E05">
        <w:rPr>
          <w:rFonts w:ascii="Pepi Regular" w:hAnsi="Pepi Regular" w:cs="Arial"/>
        </w:rPr>
        <w:t>, u fyzické osoby místo trvalého pobytu:</w:t>
      </w:r>
      <w:r w:rsidR="00883526" w:rsidRPr="00DC6E05">
        <w:rPr>
          <w:rFonts w:ascii="Pepi Regular" w:hAnsi="Pepi Regular" w:cs="Arial"/>
        </w:rPr>
        <w:t xml:space="preserve"> </w:t>
      </w:r>
      <w:r w:rsidR="00CE65B1" w:rsidRPr="00DC6E05">
        <w:rPr>
          <w:rFonts w:ascii="Pepi Regular" w:hAnsi="Pepi Regular"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7" w:name="Text3"/>
      <w:r w:rsidR="00CE65B1" w:rsidRPr="00DC6E05">
        <w:rPr>
          <w:rFonts w:ascii="Pepi Regular" w:hAnsi="Pepi Regular" w:cs="Arial"/>
        </w:rPr>
        <w:instrText xml:space="preserve"> FORMTEXT </w:instrText>
      </w:r>
      <w:r w:rsidR="00CE65B1" w:rsidRPr="00DC6E05">
        <w:rPr>
          <w:rFonts w:ascii="Pepi Regular" w:hAnsi="Pepi Regular" w:cs="Arial"/>
        </w:rPr>
      </w:r>
      <w:r w:rsidR="00CE65B1" w:rsidRPr="00DC6E05">
        <w:rPr>
          <w:rFonts w:ascii="Pepi Regular" w:hAnsi="Pepi Regular" w:cs="Arial"/>
        </w:rPr>
        <w:fldChar w:fldCharType="separate"/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CE65B1" w:rsidRPr="00DC6E05">
        <w:rPr>
          <w:rFonts w:ascii="Pepi Regular" w:hAnsi="Pepi Regular" w:cs="Arial"/>
        </w:rPr>
        <w:fldChar w:fldCharType="end"/>
      </w:r>
      <w:bookmarkEnd w:id="7"/>
    </w:p>
    <w:p w14:paraId="7C78F399" w14:textId="77777777" w:rsidR="00883526" w:rsidRPr="00DC6E05" w:rsidRDefault="00883526" w:rsidP="00883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245"/>
        </w:tabs>
        <w:rPr>
          <w:rFonts w:ascii="Pepi Regular" w:hAnsi="Pepi Regular" w:cs="Arial"/>
        </w:rPr>
      </w:pPr>
      <w:r w:rsidRPr="00DC6E05">
        <w:rPr>
          <w:rFonts w:ascii="Pepi Regular" w:hAnsi="Pepi Regular" w:cs="Arial"/>
          <w:color w:val="FFFFFF" w:themeColor="background1"/>
        </w:rPr>
        <w:t xml:space="preserve">Úplná adresa sídla, u fyzické osoby místo trvalého pobytu: </w:t>
      </w:r>
      <w:r w:rsidRPr="00DC6E05">
        <w:rPr>
          <w:rFonts w:ascii="Pepi Regular" w:hAnsi="Pepi Regular"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DC6E05">
        <w:rPr>
          <w:rFonts w:ascii="Pepi Regular" w:hAnsi="Pepi Regular" w:cs="Arial"/>
        </w:rPr>
        <w:instrText xml:space="preserve"> FORMTEXT </w:instrText>
      </w:r>
      <w:r w:rsidRPr="00DC6E05">
        <w:rPr>
          <w:rFonts w:ascii="Pepi Regular" w:hAnsi="Pepi Regular" w:cs="Arial"/>
        </w:rPr>
      </w:r>
      <w:r w:rsidRPr="00DC6E05">
        <w:rPr>
          <w:rFonts w:ascii="Pepi Regular" w:hAnsi="Pepi Regular" w:cs="Arial"/>
        </w:rPr>
        <w:fldChar w:fldCharType="separate"/>
      </w:r>
      <w:r w:rsidRPr="00DC6E05">
        <w:rPr>
          <w:rFonts w:ascii="Pepi Regular" w:hAnsi="Pepi Regular" w:cs="Arial"/>
        </w:rPr>
        <w:t> </w:t>
      </w:r>
      <w:r w:rsidRPr="00DC6E05">
        <w:rPr>
          <w:rFonts w:ascii="Pepi Regular" w:hAnsi="Pepi Regular" w:cs="Arial"/>
        </w:rPr>
        <w:t> </w:t>
      </w:r>
      <w:r w:rsidRPr="00DC6E05">
        <w:rPr>
          <w:rFonts w:ascii="Pepi Regular" w:hAnsi="Pepi Regular" w:cs="Arial"/>
        </w:rPr>
        <w:t> </w:t>
      </w:r>
      <w:r w:rsidRPr="00DC6E05">
        <w:rPr>
          <w:rFonts w:ascii="Pepi Regular" w:hAnsi="Pepi Regular" w:cs="Arial"/>
        </w:rPr>
        <w:t> </w:t>
      </w:r>
      <w:r w:rsidRPr="00DC6E05">
        <w:rPr>
          <w:rFonts w:ascii="Pepi Regular" w:hAnsi="Pepi Regular" w:cs="Arial"/>
        </w:rPr>
        <w:t> </w:t>
      </w:r>
      <w:r w:rsidRPr="00DC6E05">
        <w:rPr>
          <w:rFonts w:ascii="Pepi Regular" w:hAnsi="Pepi Regular" w:cs="Arial"/>
        </w:rPr>
        <w:fldChar w:fldCharType="end"/>
      </w:r>
    </w:p>
    <w:p w14:paraId="47262DE4" w14:textId="77777777" w:rsidR="009A4979" w:rsidRPr="00DC6E05" w:rsidRDefault="00883526" w:rsidP="00883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245"/>
        </w:tabs>
        <w:rPr>
          <w:rFonts w:ascii="Pepi Regular" w:hAnsi="Pepi Regular" w:cs="Arial"/>
          <w:sz w:val="12"/>
        </w:rPr>
      </w:pPr>
      <w:r w:rsidRPr="00DC6E05">
        <w:rPr>
          <w:rFonts w:ascii="Pepi Regular" w:hAnsi="Pepi Regular" w:cs="Arial"/>
        </w:rPr>
        <w:t xml:space="preserve">                                                                                            </w:t>
      </w:r>
    </w:p>
    <w:p w14:paraId="1EBB60AB" w14:textId="77777777" w:rsidR="009A4979" w:rsidRPr="00DC6E05" w:rsidRDefault="009A4979" w:rsidP="00D97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rPr>
          <w:rFonts w:ascii="Pepi Regular" w:hAnsi="Pepi Regular" w:cs="Arial"/>
          <w:b/>
          <w:bCs/>
        </w:rPr>
      </w:pPr>
      <w:r w:rsidRPr="00DC6E05">
        <w:rPr>
          <w:rFonts w:ascii="Pepi Regular" w:hAnsi="Pepi Regular" w:cs="Arial"/>
        </w:rPr>
        <w:t>Statutární z</w:t>
      </w:r>
      <w:r w:rsidR="00FE5DBD" w:rsidRPr="00DC6E05">
        <w:rPr>
          <w:rFonts w:ascii="Pepi Regular" w:hAnsi="Pepi Regular" w:cs="Arial"/>
        </w:rPr>
        <w:t>á</w:t>
      </w:r>
      <w:r w:rsidRPr="00DC6E05">
        <w:rPr>
          <w:rFonts w:ascii="Pepi Regular" w:hAnsi="Pepi Regular" w:cs="Arial"/>
        </w:rPr>
        <w:t>stupce</w:t>
      </w:r>
      <w:r w:rsidR="007A0916" w:rsidRPr="00DC6E05">
        <w:rPr>
          <w:rFonts w:ascii="Pepi Regular" w:hAnsi="Pepi Regular" w:cs="Arial"/>
        </w:rPr>
        <w:t xml:space="preserve"> nebo právní zástupce nezletilých osob</w:t>
      </w:r>
      <w:r w:rsidRPr="00DC6E05">
        <w:rPr>
          <w:rFonts w:ascii="Pepi Regular" w:hAnsi="Pepi Regular" w:cs="Arial"/>
        </w:rPr>
        <w:t xml:space="preserve">: </w:t>
      </w:r>
      <w:r w:rsidR="00CE65B1" w:rsidRPr="00DC6E05">
        <w:rPr>
          <w:rFonts w:ascii="Pepi Regular" w:hAnsi="Pepi Regular"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8" w:name="Text4"/>
      <w:r w:rsidR="00CE65B1" w:rsidRPr="00DC6E05">
        <w:rPr>
          <w:rFonts w:ascii="Pepi Regular" w:hAnsi="Pepi Regular" w:cs="Arial"/>
        </w:rPr>
        <w:instrText xml:space="preserve"> FORMTEXT </w:instrText>
      </w:r>
      <w:r w:rsidR="00CE65B1" w:rsidRPr="00DC6E05">
        <w:rPr>
          <w:rFonts w:ascii="Pepi Regular" w:hAnsi="Pepi Regular" w:cs="Arial"/>
        </w:rPr>
      </w:r>
      <w:r w:rsidR="00CE65B1" w:rsidRPr="00DC6E05">
        <w:rPr>
          <w:rFonts w:ascii="Pepi Regular" w:hAnsi="Pepi Regular" w:cs="Arial"/>
        </w:rPr>
        <w:fldChar w:fldCharType="separate"/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CE65B1" w:rsidRPr="00DC6E05">
        <w:rPr>
          <w:rFonts w:ascii="Pepi Regular" w:hAnsi="Pepi Regular" w:cs="Arial"/>
        </w:rPr>
        <w:fldChar w:fldCharType="end"/>
      </w:r>
      <w:bookmarkEnd w:id="8"/>
    </w:p>
    <w:p w14:paraId="1578359F" w14:textId="77777777" w:rsidR="009A4979" w:rsidRPr="00DC6E05" w:rsidRDefault="009A4979" w:rsidP="00D97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spacing w:line="360" w:lineRule="auto"/>
        <w:rPr>
          <w:rFonts w:ascii="Pepi Regular" w:hAnsi="Pepi Regular" w:cs="Arial"/>
          <w:bCs/>
          <w:i/>
          <w:sz w:val="14"/>
          <w:szCs w:val="14"/>
        </w:rPr>
      </w:pPr>
      <w:r w:rsidRPr="00DC6E05">
        <w:rPr>
          <w:rFonts w:ascii="Pepi Regular" w:hAnsi="Pepi Regular" w:cs="Arial"/>
          <w:bCs/>
          <w:i/>
          <w:sz w:val="14"/>
          <w:szCs w:val="14"/>
        </w:rPr>
        <w:t>(</w:t>
      </w:r>
      <w:r w:rsidR="00FE5DBD" w:rsidRPr="00DC6E05">
        <w:rPr>
          <w:rFonts w:ascii="Pepi Regular" w:hAnsi="Pepi Regular" w:cs="Arial"/>
          <w:bCs/>
          <w:i/>
          <w:sz w:val="14"/>
          <w:szCs w:val="14"/>
        </w:rPr>
        <w:t>jméno, příjmení, titul, funkce</w:t>
      </w:r>
      <w:r w:rsidRPr="00DC6E05">
        <w:rPr>
          <w:rFonts w:ascii="Pepi Regular" w:hAnsi="Pepi Regular" w:cs="Arial"/>
          <w:bCs/>
          <w:i/>
          <w:sz w:val="14"/>
          <w:szCs w:val="14"/>
        </w:rPr>
        <w:t>)</w:t>
      </w:r>
    </w:p>
    <w:p w14:paraId="3FADE2C3" w14:textId="77777777" w:rsidR="009A4979" w:rsidRPr="00DC6E05" w:rsidRDefault="009A4979" w:rsidP="00D97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spacing w:line="360" w:lineRule="auto"/>
        <w:rPr>
          <w:rFonts w:ascii="Pepi Regular" w:hAnsi="Pepi Regular" w:cs="Arial"/>
          <w:b/>
          <w:bCs/>
          <w:sz w:val="12"/>
          <w:szCs w:val="18"/>
        </w:rPr>
      </w:pPr>
    </w:p>
    <w:p w14:paraId="0CE1300E" w14:textId="77777777" w:rsidR="00FE5DBD" w:rsidRPr="00DC6E05" w:rsidRDefault="009A4979" w:rsidP="00FE5D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rPr>
          <w:rFonts w:ascii="Pepi Regular" w:hAnsi="Pepi Regular" w:cs="Arial"/>
          <w:bCs/>
          <w:i/>
          <w:sz w:val="14"/>
          <w:szCs w:val="14"/>
        </w:rPr>
      </w:pPr>
      <w:r w:rsidRPr="00DC6E05">
        <w:rPr>
          <w:rFonts w:ascii="Pepi Regular" w:hAnsi="Pepi Regular" w:cs="Arial"/>
        </w:rPr>
        <w:t>IČ žadatele</w:t>
      </w:r>
      <w:r w:rsidR="00FE5DBD" w:rsidRPr="00DC6E05">
        <w:rPr>
          <w:rFonts w:ascii="Pepi Regular" w:hAnsi="Pepi Regular" w:cs="Arial"/>
        </w:rPr>
        <w:t>, u fyzické osoby nepodnikající datum narození</w:t>
      </w:r>
      <w:r w:rsidRPr="00DC6E05">
        <w:rPr>
          <w:rFonts w:ascii="Pepi Regular" w:hAnsi="Pepi Regular" w:cs="Arial"/>
        </w:rPr>
        <w:t>:</w:t>
      </w:r>
      <w:r w:rsidR="00FE5DBD" w:rsidRPr="00DC6E05">
        <w:rPr>
          <w:rFonts w:ascii="Pepi Regular" w:hAnsi="Pepi Regular" w:cs="Arial"/>
        </w:rPr>
        <w:t xml:space="preserve"> </w:t>
      </w:r>
      <w:r w:rsidR="00CE65B1" w:rsidRPr="00DC6E05">
        <w:rPr>
          <w:rFonts w:ascii="Pepi Regular" w:hAnsi="Pepi Regular" w:cs="Arial"/>
        </w:rPr>
        <w:fldChar w:fldCharType="begin">
          <w:ffData>
            <w:name w:val="Text5"/>
            <w:enabled/>
            <w:calcOnExit w:val="0"/>
            <w:textInput>
              <w:type w:val="number"/>
            </w:textInput>
          </w:ffData>
        </w:fldChar>
      </w:r>
      <w:bookmarkStart w:id="9" w:name="Text5"/>
      <w:r w:rsidR="00CE65B1" w:rsidRPr="00DC6E05">
        <w:rPr>
          <w:rFonts w:ascii="Pepi Regular" w:hAnsi="Pepi Regular" w:cs="Arial"/>
        </w:rPr>
        <w:instrText xml:space="preserve"> FORMTEXT </w:instrText>
      </w:r>
      <w:r w:rsidR="00CE65B1" w:rsidRPr="00DC6E05">
        <w:rPr>
          <w:rFonts w:ascii="Pepi Regular" w:hAnsi="Pepi Regular" w:cs="Arial"/>
        </w:rPr>
      </w:r>
      <w:r w:rsidR="00CE65B1" w:rsidRPr="00DC6E05">
        <w:rPr>
          <w:rFonts w:ascii="Pepi Regular" w:hAnsi="Pepi Regular" w:cs="Arial"/>
        </w:rPr>
        <w:fldChar w:fldCharType="separate"/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CE65B1" w:rsidRPr="00DC6E05">
        <w:rPr>
          <w:rFonts w:ascii="Pepi Regular" w:hAnsi="Pepi Regular" w:cs="Arial"/>
        </w:rPr>
        <w:fldChar w:fldCharType="end"/>
      </w:r>
      <w:bookmarkEnd w:id="9"/>
    </w:p>
    <w:p w14:paraId="35FD3B10" w14:textId="77777777" w:rsidR="00FE5DBD" w:rsidRPr="00DC6E05" w:rsidRDefault="00FE5DBD" w:rsidP="00D97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spacing w:line="360" w:lineRule="auto"/>
        <w:rPr>
          <w:rFonts w:ascii="Pepi Regular" w:hAnsi="Pepi Regular" w:cs="Arial"/>
          <w:sz w:val="12"/>
        </w:rPr>
      </w:pPr>
    </w:p>
    <w:p w14:paraId="4ECFB492" w14:textId="77777777" w:rsidR="009A4979" w:rsidRPr="00DC6E05" w:rsidRDefault="009A4979" w:rsidP="00BE7D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spacing w:line="360" w:lineRule="auto"/>
        <w:rPr>
          <w:rFonts w:ascii="Pepi Regular" w:hAnsi="Pepi Regular" w:cs="Arial"/>
        </w:rPr>
      </w:pPr>
      <w:r w:rsidRPr="00DC6E05">
        <w:rPr>
          <w:rFonts w:ascii="Pepi Regular" w:hAnsi="Pepi Regular" w:cs="Arial"/>
        </w:rPr>
        <w:t xml:space="preserve">DIČ žadatele: </w:t>
      </w:r>
      <w:r w:rsidR="00FE5DBD" w:rsidRPr="00DC6E05">
        <w:rPr>
          <w:rFonts w:ascii="Pepi Regular" w:hAnsi="Pepi Regular" w:cs="Arial"/>
        </w:rPr>
        <w:t xml:space="preserve"> </w:t>
      </w:r>
      <w:r w:rsidR="00CE65B1" w:rsidRPr="00DC6E05">
        <w:rPr>
          <w:rFonts w:ascii="Pepi Regular" w:hAnsi="Pepi Regular" w:cs="Arial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 w:rsidR="00CE65B1" w:rsidRPr="00DC6E05">
        <w:rPr>
          <w:rFonts w:ascii="Pepi Regular" w:hAnsi="Pepi Regular" w:cs="Arial"/>
        </w:rPr>
        <w:instrText xml:space="preserve"> FORMTEXT </w:instrText>
      </w:r>
      <w:r w:rsidR="00CE65B1" w:rsidRPr="00DC6E05">
        <w:rPr>
          <w:rFonts w:ascii="Pepi Regular" w:hAnsi="Pepi Regular" w:cs="Arial"/>
        </w:rPr>
      </w:r>
      <w:r w:rsidR="00CE65B1" w:rsidRPr="00DC6E05">
        <w:rPr>
          <w:rFonts w:ascii="Pepi Regular" w:hAnsi="Pepi Regular" w:cs="Arial"/>
        </w:rPr>
        <w:fldChar w:fldCharType="separate"/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CE65B1" w:rsidRPr="00DC6E05">
        <w:rPr>
          <w:rFonts w:ascii="Pepi Regular" w:hAnsi="Pepi Regular" w:cs="Arial"/>
        </w:rPr>
        <w:fldChar w:fldCharType="end"/>
      </w:r>
      <w:bookmarkEnd w:id="10"/>
      <w:r w:rsidR="00FE5DBD" w:rsidRPr="00DC6E05">
        <w:rPr>
          <w:rFonts w:ascii="Pepi Regular" w:hAnsi="Pepi Regular" w:cs="Arial"/>
        </w:rPr>
        <w:t xml:space="preserve">                                     </w:t>
      </w:r>
      <w:r w:rsidR="00547120" w:rsidRPr="00DC6E05">
        <w:rPr>
          <w:rFonts w:ascii="Pepi Regular" w:hAnsi="Pepi Regular" w:cs="Arial"/>
        </w:rPr>
        <w:t xml:space="preserve">                                     </w:t>
      </w:r>
      <w:r w:rsidR="00FE5DBD" w:rsidRPr="00DC6E05">
        <w:rPr>
          <w:rFonts w:ascii="Pepi Regular" w:hAnsi="Pepi Regular" w:cs="Arial"/>
        </w:rPr>
        <w:t>P</w:t>
      </w:r>
      <w:r w:rsidR="00360A6D" w:rsidRPr="00DC6E05">
        <w:rPr>
          <w:rFonts w:ascii="Pepi Regular" w:hAnsi="Pepi Regular" w:cs="Arial"/>
        </w:rPr>
        <w:t xml:space="preserve">látce DPH: ANO </w:t>
      </w:r>
      <w:r w:rsidR="00CE65B1" w:rsidRPr="00DC6E05">
        <w:rPr>
          <w:rFonts w:ascii="Pepi Regular" w:hAnsi="Pepi Regular" w:cs="Arial"/>
        </w:rPr>
        <w:fldChar w:fldCharType="begin">
          <w:ffData>
            <w:name w:val="Zaškrtávací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1" w:name="Zaškrtávací6"/>
      <w:r w:rsidR="00CE65B1" w:rsidRPr="00DC6E05">
        <w:rPr>
          <w:rFonts w:ascii="Pepi Regular" w:hAnsi="Pepi Regular" w:cs="Arial"/>
        </w:rPr>
        <w:instrText xml:space="preserve"> FORMCHECKBOX </w:instrText>
      </w:r>
      <w:r w:rsidR="00CE65B1" w:rsidRPr="00DC6E05">
        <w:rPr>
          <w:rFonts w:ascii="Pepi Regular" w:hAnsi="Pepi Regular" w:cs="Arial"/>
        </w:rPr>
      </w:r>
      <w:r w:rsidR="00CE65B1" w:rsidRPr="00DC6E05">
        <w:rPr>
          <w:rFonts w:ascii="Pepi Regular" w:hAnsi="Pepi Regular" w:cs="Arial"/>
        </w:rPr>
        <w:fldChar w:fldCharType="separate"/>
      </w:r>
      <w:r w:rsidR="00CE65B1" w:rsidRPr="00DC6E05">
        <w:rPr>
          <w:rFonts w:ascii="Pepi Regular" w:hAnsi="Pepi Regular" w:cs="Arial"/>
        </w:rPr>
        <w:fldChar w:fldCharType="end"/>
      </w:r>
      <w:bookmarkEnd w:id="11"/>
      <w:r w:rsidR="00CE65B1" w:rsidRPr="00DC6E05">
        <w:rPr>
          <w:rFonts w:ascii="Pepi Regular" w:hAnsi="Pepi Regular" w:cs="Arial"/>
        </w:rPr>
        <w:t xml:space="preserve"> </w:t>
      </w:r>
      <w:r w:rsidR="00360A6D" w:rsidRPr="00DC6E05">
        <w:rPr>
          <w:rFonts w:ascii="Pepi Regular" w:hAnsi="Pepi Regular" w:cs="Arial"/>
        </w:rPr>
        <w:t>/</w:t>
      </w:r>
      <w:r w:rsidR="00FE5DBD" w:rsidRPr="00DC6E05">
        <w:rPr>
          <w:rFonts w:ascii="Pepi Regular" w:hAnsi="Pepi Regular" w:cs="Arial"/>
        </w:rPr>
        <w:t xml:space="preserve"> </w:t>
      </w:r>
      <w:r w:rsidR="00360A6D" w:rsidRPr="00DC6E05">
        <w:rPr>
          <w:rFonts w:ascii="Pepi Regular" w:hAnsi="Pepi Regular" w:cs="Arial"/>
        </w:rPr>
        <w:t>NE</w:t>
      </w:r>
      <w:r w:rsidRPr="00DC6E05">
        <w:rPr>
          <w:rFonts w:ascii="Pepi Regular" w:hAnsi="Pepi Regular" w:cs="Arial"/>
        </w:rPr>
        <w:t xml:space="preserve"> </w:t>
      </w:r>
      <w:r w:rsidR="00CE65B1" w:rsidRPr="00DC6E05">
        <w:rPr>
          <w:rFonts w:ascii="Pepi Regular" w:hAnsi="Pepi Regular" w:cs="Arial"/>
        </w:rPr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Zaškrtávací7"/>
      <w:r w:rsidR="00CE65B1" w:rsidRPr="00DC6E05">
        <w:rPr>
          <w:rFonts w:ascii="Pepi Regular" w:hAnsi="Pepi Regular" w:cs="Arial"/>
        </w:rPr>
        <w:instrText xml:space="preserve"> FORMCHECKBOX </w:instrText>
      </w:r>
      <w:r w:rsidR="00CE65B1" w:rsidRPr="00DC6E05">
        <w:rPr>
          <w:rFonts w:ascii="Pepi Regular" w:hAnsi="Pepi Regular" w:cs="Arial"/>
        </w:rPr>
      </w:r>
      <w:r w:rsidR="00CE65B1" w:rsidRPr="00DC6E05">
        <w:rPr>
          <w:rFonts w:ascii="Pepi Regular" w:hAnsi="Pepi Regular" w:cs="Arial"/>
        </w:rPr>
        <w:fldChar w:fldCharType="separate"/>
      </w:r>
      <w:r w:rsidR="00CE65B1" w:rsidRPr="00DC6E05">
        <w:rPr>
          <w:rFonts w:ascii="Pepi Regular" w:hAnsi="Pepi Regular" w:cs="Arial"/>
        </w:rPr>
        <w:fldChar w:fldCharType="end"/>
      </w:r>
      <w:bookmarkEnd w:id="12"/>
    </w:p>
    <w:p w14:paraId="114F2420" w14:textId="77777777" w:rsidR="003B017E" w:rsidRPr="00DC6E05" w:rsidRDefault="003B017E" w:rsidP="00BE7D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4820"/>
          <w:tab w:val="left" w:leader="dot" w:pos="8789"/>
        </w:tabs>
        <w:spacing w:line="360" w:lineRule="auto"/>
        <w:rPr>
          <w:rFonts w:ascii="Pepi Regular" w:hAnsi="Pepi Regular" w:cs="Arial"/>
          <w:sz w:val="12"/>
          <w:szCs w:val="12"/>
        </w:rPr>
      </w:pPr>
    </w:p>
    <w:p w14:paraId="2429A65C" w14:textId="77777777" w:rsidR="009A4979" w:rsidRPr="00DC6E05" w:rsidRDefault="009A4979" w:rsidP="00BE7D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4820"/>
          <w:tab w:val="left" w:leader="dot" w:pos="8789"/>
        </w:tabs>
        <w:spacing w:line="360" w:lineRule="auto"/>
        <w:rPr>
          <w:rFonts w:ascii="Pepi Regular" w:hAnsi="Pepi Regular" w:cs="Arial"/>
          <w:b/>
          <w:bCs/>
        </w:rPr>
      </w:pPr>
      <w:r w:rsidRPr="00DC6E05">
        <w:rPr>
          <w:rFonts w:ascii="Pepi Regular" w:hAnsi="Pepi Regular" w:cs="Arial"/>
        </w:rPr>
        <w:t>Bankovní spojení</w:t>
      </w:r>
      <w:r w:rsidR="004D2175" w:rsidRPr="00DC6E05">
        <w:rPr>
          <w:rFonts w:ascii="Pepi Regular" w:hAnsi="Pepi Regular" w:cs="Arial"/>
        </w:rPr>
        <w:t xml:space="preserve"> žadatele</w:t>
      </w:r>
      <w:r w:rsidRPr="00DC6E05">
        <w:rPr>
          <w:rFonts w:ascii="Pepi Regular" w:hAnsi="Pepi Regular" w:cs="Arial"/>
        </w:rPr>
        <w:t xml:space="preserve">: </w:t>
      </w:r>
      <w:r w:rsidR="00CE65B1" w:rsidRPr="00DC6E05">
        <w:rPr>
          <w:rFonts w:ascii="Pepi Regular" w:hAnsi="Pepi Regular" w:cs="Arial"/>
        </w:rPr>
        <w:fldChar w:fldCharType="begin">
          <w:ffData>
            <w:name w:val="Text7"/>
            <w:enabled/>
            <w:calcOnExit w:val="0"/>
            <w:textInput>
              <w:type w:val="number"/>
            </w:textInput>
          </w:ffData>
        </w:fldChar>
      </w:r>
      <w:bookmarkStart w:id="13" w:name="Text7"/>
      <w:r w:rsidR="00CE65B1" w:rsidRPr="00DC6E05">
        <w:rPr>
          <w:rFonts w:ascii="Pepi Regular" w:hAnsi="Pepi Regular" w:cs="Arial"/>
        </w:rPr>
        <w:instrText xml:space="preserve"> FORMTEXT </w:instrText>
      </w:r>
      <w:r w:rsidR="00CE65B1" w:rsidRPr="00DC6E05">
        <w:rPr>
          <w:rFonts w:ascii="Pepi Regular" w:hAnsi="Pepi Regular" w:cs="Arial"/>
        </w:rPr>
      </w:r>
      <w:r w:rsidR="00CE65B1" w:rsidRPr="00DC6E05">
        <w:rPr>
          <w:rFonts w:ascii="Pepi Regular" w:hAnsi="Pepi Regular" w:cs="Arial"/>
        </w:rPr>
        <w:fldChar w:fldCharType="separate"/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CE65B1" w:rsidRPr="00DC6E05">
        <w:rPr>
          <w:rFonts w:ascii="Pepi Regular" w:hAnsi="Pepi Regular" w:cs="Arial"/>
        </w:rPr>
        <w:fldChar w:fldCharType="end"/>
      </w:r>
      <w:bookmarkEnd w:id="13"/>
      <w:r w:rsidRPr="00DC6E05">
        <w:rPr>
          <w:rFonts w:ascii="Pepi Regular" w:hAnsi="Pepi Regular" w:cs="Arial"/>
        </w:rPr>
        <w:t xml:space="preserve"> </w:t>
      </w:r>
    </w:p>
    <w:p w14:paraId="6CDFDCE1" w14:textId="77777777" w:rsidR="004D2175" w:rsidRPr="00DC6E05" w:rsidRDefault="004D2175" w:rsidP="00BE7D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spacing w:line="360" w:lineRule="auto"/>
        <w:rPr>
          <w:rFonts w:ascii="Pepi Regular" w:hAnsi="Pepi Regular" w:cs="Arial"/>
          <w:b/>
          <w:bCs/>
        </w:rPr>
      </w:pPr>
      <w:r w:rsidRPr="00DC6E05">
        <w:rPr>
          <w:rFonts w:ascii="Pepi Regular" w:hAnsi="Pepi Regular" w:cs="Arial"/>
        </w:rPr>
        <w:t xml:space="preserve">Kontaktní osoba: </w:t>
      </w:r>
      <w:r w:rsidR="00CE65B1" w:rsidRPr="00DC6E05">
        <w:rPr>
          <w:rFonts w:ascii="Pepi Regular" w:hAnsi="Pepi Regular" w:cs="Arial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14" w:name="Text8"/>
      <w:r w:rsidR="00CE65B1" w:rsidRPr="00DC6E05">
        <w:rPr>
          <w:rFonts w:ascii="Pepi Regular" w:hAnsi="Pepi Regular" w:cs="Arial"/>
        </w:rPr>
        <w:instrText xml:space="preserve"> FORMTEXT </w:instrText>
      </w:r>
      <w:r w:rsidR="00CE65B1" w:rsidRPr="00DC6E05">
        <w:rPr>
          <w:rFonts w:ascii="Pepi Regular" w:hAnsi="Pepi Regular" w:cs="Arial"/>
        </w:rPr>
      </w:r>
      <w:r w:rsidR="00CE65B1" w:rsidRPr="00DC6E05">
        <w:rPr>
          <w:rFonts w:ascii="Pepi Regular" w:hAnsi="Pepi Regular" w:cs="Arial"/>
        </w:rPr>
        <w:fldChar w:fldCharType="separate"/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CE65B1" w:rsidRPr="00DC6E05">
        <w:rPr>
          <w:rFonts w:ascii="Pepi Regular" w:hAnsi="Pepi Regular" w:cs="Arial"/>
        </w:rPr>
        <w:fldChar w:fldCharType="end"/>
      </w:r>
      <w:bookmarkEnd w:id="14"/>
    </w:p>
    <w:p w14:paraId="63298C30" w14:textId="77777777" w:rsidR="004D2175" w:rsidRPr="00DC6E05" w:rsidRDefault="004D2175" w:rsidP="00BE7D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spacing w:line="360" w:lineRule="auto"/>
        <w:rPr>
          <w:rFonts w:ascii="Pepi Regular" w:hAnsi="Pepi Regular" w:cs="Arial"/>
          <w:bCs/>
          <w:i/>
          <w:sz w:val="14"/>
          <w:szCs w:val="14"/>
        </w:rPr>
      </w:pPr>
      <w:r w:rsidRPr="00DC6E05">
        <w:rPr>
          <w:rFonts w:ascii="Pepi Regular" w:hAnsi="Pepi Regular" w:cs="Arial"/>
          <w:bCs/>
          <w:i/>
          <w:sz w:val="14"/>
          <w:szCs w:val="14"/>
        </w:rPr>
        <w:t>(jméno, příjmení, titul, funkce)</w:t>
      </w:r>
    </w:p>
    <w:p w14:paraId="4BF3EF5E" w14:textId="77777777" w:rsidR="009A4979" w:rsidRPr="00DC6E05" w:rsidRDefault="009A4979" w:rsidP="001D45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4820"/>
          <w:tab w:val="left" w:leader="dot" w:pos="8789"/>
        </w:tabs>
        <w:spacing w:line="480" w:lineRule="auto"/>
        <w:rPr>
          <w:rFonts w:ascii="Pepi Regular" w:hAnsi="Pepi Regular" w:cs="Arial"/>
        </w:rPr>
      </w:pPr>
      <w:r w:rsidRPr="00DC6E05">
        <w:rPr>
          <w:rFonts w:ascii="Pepi Regular" w:hAnsi="Pepi Regular" w:cs="Arial"/>
        </w:rPr>
        <w:t xml:space="preserve">Telefon:  </w:t>
      </w:r>
      <w:r w:rsidR="00CE65B1" w:rsidRPr="00DC6E05">
        <w:rPr>
          <w:rFonts w:ascii="Pepi Regular" w:hAnsi="Pepi Regular" w:cs="Arial"/>
        </w:rPr>
        <w:fldChar w:fldCharType="begin">
          <w:ffData>
            <w:name w:val="Text9"/>
            <w:enabled/>
            <w:calcOnExit w:val="0"/>
            <w:textInput>
              <w:type w:val="number"/>
            </w:textInput>
          </w:ffData>
        </w:fldChar>
      </w:r>
      <w:bookmarkStart w:id="15" w:name="Text9"/>
      <w:r w:rsidR="00CE65B1" w:rsidRPr="00DC6E05">
        <w:rPr>
          <w:rFonts w:ascii="Pepi Regular" w:hAnsi="Pepi Regular" w:cs="Arial"/>
        </w:rPr>
        <w:instrText xml:space="preserve"> FORMTEXT </w:instrText>
      </w:r>
      <w:r w:rsidR="00CE65B1" w:rsidRPr="00DC6E05">
        <w:rPr>
          <w:rFonts w:ascii="Pepi Regular" w:hAnsi="Pepi Regular" w:cs="Arial"/>
        </w:rPr>
      </w:r>
      <w:r w:rsidR="00CE65B1" w:rsidRPr="00DC6E05">
        <w:rPr>
          <w:rFonts w:ascii="Pepi Regular" w:hAnsi="Pepi Regular" w:cs="Arial"/>
        </w:rPr>
        <w:fldChar w:fldCharType="separate"/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CE65B1" w:rsidRPr="00DC6E05">
        <w:rPr>
          <w:rFonts w:ascii="Pepi Regular" w:hAnsi="Pepi Regular" w:cs="Arial"/>
        </w:rPr>
        <w:fldChar w:fldCharType="end"/>
      </w:r>
      <w:bookmarkEnd w:id="15"/>
      <w:r w:rsidR="001D454A" w:rsidRPr="00DC6E05">
        <w:rPr>
          <w:rFonts w:ascii="Pepi Regular" w:hAnsi="Pepi Regular" w:cs="Arial"/>
        </w:rPr>
        <w:t xml:space="preserve">                                                       </w:t>
      </w:r>
      <w:r w:rsidRPr="00DC6E05">
        <w:rPr>
          <w:rFonts w:ascii="Pepi Regular" w:hAnsi="Pepi Regular" w:cs="Arial"/>
        </w:rPr>
        <w:t>Emailová adresa:</w:t>
      </w:r>
      <w:r w:rsidR="00CE65B1" w:rsidRPr="00DC6E05">
        <w:rPr>
          <w:rFonts w:ascii="Pepi Regular" w:hAnsi="Pepi Regular" w:cs="Arial"/>
        </w:rPr>
        <w:t xml:space="preserve"> </w:t>
      </w:r>
      <w:r w:rsidR="00CE65B1" w:rsidRPr="00DC6E05">
        <w:rPr>
          <w:rFonts w:ascii="Pepi Regular" w:hAnsi="Pepi Regular" w:cs="Arial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6" w:name="Text10"/>
      <w:r w:rsidR="00CE65B1" w:rsidRPr="00DC6E05">
        <w:rPr>
          <w:rFonts w:ascii="Pepi Regular" w:hAnsi="Pepi Regular" w:cs="Arial"/>
        </w:rPr>
        <w:instrText xml:space="preserve"> FORMTEXT </w:instrText>
      </w:r>
      <w:r w:rsidR="00CE65B1" w:rsidRPr="00DC6E05">
        <w:rPr>
          <w:rFonts w:ascii="Pepi Regular" w:hAnsi="Pepi Regular" w:cs="Arial"/>
        </w:rPr>
      </w:r>
      <w:r w:rsidR="00CE65B1" w:rsidRPr="00DC6E05">
        <w:rPr>
          <w:rFonts w:ascii="Pepi Regular" w:hAnsi="Pepi Regular" w:cs="Arial"/>
        </w:rPr>
        <w:fldChar w:fldCharType="separate"/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CE65B1" w:rsidRPr="00DC6E05">
        <w:rPr>
          <w:rFonts w:ascii="Pepi Regular" w:hAnsi="Pepi Regular" w:cs="Arial"/>
        </w:rPr>
        <w:fldChar w:fldCharType="end"/>
      </w:r>
      <w:bookmarkEnd w:id="16"/>
    </w:p>
    <w:p w14:paraId="6832D27F" w14:textId="77777777" w:rsidR="009A4979" w:rsidRPr="00DC6E05" w:rsidRDefault="00FD5400" w:rsidP="005471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rPr>
          <w:rFonts w:ascii="Pepi Regular" w:hAnsi="Pepi Regular" w:cs="Arial"/>
        </w:rPr>
      </w:pPr>
      <w:r w:rsidRPr="00DC6E05">
        <w:rPr>
          <w:rFonts w:ascii="Pepi Regular" w:hAnsi="Pepi Regular" w:cs="Arial"/>
        </w:rPr>
        <w:t>Jméno</w:t>
      </w:r>
      <w:r w:rsidR="004D2175" w:rsidRPr="00DC6E05">
        <w:rPr>
          <w:rFonts w:ascii="Pepi Regular" w:hAnsi="Pepi Regular" w:cs="Arial"/>
        </w:rPr>
        <w:t xml:space="preserve">, příjmení </w:t>
      </w:r>
      <w:r w:rsidRPr="00DC6E05">
        <w:rPr>
          <w:rFonts w:ascii="Pepi Regular" w:hAnsi="Pepi Regular" w:cs="Arial"/>
        </w:rPr>
        <w:t>a datum narození osob(y</w:t>
      </w:r>
      <w:r w:rsidR="004D2175" w:rsidRPr="00DC6E05">
        <w:rPr>
          <w:rFonts w:ascii="Pepi Regular" w:hAnsi="Pepi Regular" w:cs="Arial"/>
        </w:rPr>
        <w:t>)</w:t>
      </w:r>
      <w:r w:rsidR="009A4979" w:rsidRPr="00DC6E05">
        <w:rPr>
          <w:rFonts w:ascii="Pepi Regular" w:hAnsi="Pepi Regular" w:cs="Arial"/>
        </w:rPr>
        <w:t>, pro které bude</w:t>
      </w:r>
      <w:r w:rsidRPr="00DC6E05">
        <w:rPr>
          <w:rFonts w:ascii="Pepi Regular" w:hAnsi="Pepi Regular" w:cs="Arial"/>
        </w:rPr>
        <w:t xml:space="preserve"> dotace </w:t>
      </w:r>
      <w:r w:rsidR="009A4979" w:rsidRPr="00DC6E05">
        <w:rPr>
          <w:rFonts w:ascii="Pepi Regular" w:hAnsi="Pepi Regular" w:cs="Arial"/>
        </w:rPr>
        <w:t>využit</w:t>
      </w:r>
      <w:r w:rsidRPr="00DC6E05">
        <w:rPr>
          <w:rFonts w:ascii="Pepi Regular" w:hAnsi="Pepi Regular" w:cs="Arial"/>
        </w:rPr>
        <w:t>a</w:t>
      </w:r>
      <w:r w:rsidR="004E058B" w:rsidRPr="00DC6E05">
        <w:rPr>
          <w:rFonts w:ascii="Pepi Regular" w:hAnsi="Pepi Regular" w:cs="Arial"/>
        </w:rPr>
        <w:t>:</w:t>
      </w:r>
      <w:r w:rsidR="00CE65B1" w:rsidRPr="00DC6E05">
        <w:rPr>
          <w:rFonts w:ascii="Pepi Regular" w:hAnsi="Pepi Regular" w:cs="Arial"/>
        </w:rPr>
        <w:t xml:space="preserve"> </w:t>
      </w:r>
      <w:r w:rsidR="00CE65B1" w:rsidRPr="00DC6E05">
        <w:rPr>
          <w:rFonts w:ascii="Pepi Regular" w:hAnsi="Pepi Regular" w:cs="Arial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7" w:name="Text11"/>
      <w:r w:rsidR="00CE65B1" w:rsidRPr="00DC6E05">
        <w:rPr>
          <w:rFonts w:ascii="Pepi Regular" w:hAnsi="Pepi Regular" w:cs="Arial"/>
        </w:rPr>
        <w:instrText xml:space="preserve"> FORMTEXT </w:instrText>
      </w:r>
      <w:r w:rsidR="00CE65B1" w:rsidRPr="00DC6E05">
        <w:rPr>
          <w:rFonts w:ascii="Pepi Regular" w:hAnsi="Pepi Regular" w:cs="Arial"/>
        </w:rPr>
      </w:r>
      <w:r w:rsidR="00CE65B1" w:rsidRPr="00DC6E05">
        <w:rPr>
          <w:rFonts w:ascii="Pepi Regular" w:hAnsi="Pepi Regular" w:cs="Arial"/>
        </w:rPr>
        <w:fldChar w:fldCharType="separate"/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CE65B1" w:rsidRPr="00DC6E05">
        <w:rPr>
          <w:rFonts w:ascii="Pepi Regular" w:hAnsi="Pepi Regular" w:cs="Arial"/>
        </w:rPr>
        <w:fldChar w:fldCharType="end"/>
      </w:r>
      <w:bookmarkEnd w:id="17"/>
    </w:p>
    <w:p w14:paraId="00C23AD1" w14:textId="77777777" w:rsidR="00547120" w:rsidRPr="00DC6E05" w:rsidRDefault="00883526" w:rsidP="00883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6606"/>
          <w:tab w:val="left" w:pos="6663"/>
        </w:tabs>
        <w:rPr>
          <w:rFonts w:ascii="Pepi Regular" w:hAnsi="Pepi Regular" w:cs="Arial"/>
        </w:rPr>
      </w:pPr>
      <w:r w:rsidRPr="00DC6E05">
        <w:rPr>
          <w:rFonts w:ascii="Pepi Regular" w:hAnsi="Pepi Regular" w:cs="Arial"/>
        </w:rPr>
        <w:tab/>
      </w:r>
      <w:r w:rsidRPr="00DC6E05">
        <w:rPr>
          <w:rFonts w:ascii="Pepi Regular" w:hAnsi="Pepi Regular" w:cs="Arial"/>
        </w:rPr>
        <w:fldChar w:fldCharType="begin">
          <w:ffData>
            <w:name w:val="Text27"/>
            <w:enabled/>
            <w:calcOnExit w:val="0"/>
            <w:textInput/>
          </w:ffData>
        </w:fldChar>
      </w:r>
      <w:bookmarkStart w:id="18" w:name="Text27"/>
      <w:r w:rsidRPr="00DC6E05">
        <w:rPr>
          <w:rFonts w:ascii="Pepi Regular" w:hAnsi="Pepi Regular" w:cs="Arial"/>
        </w:rPr>
        <w:instrText xml:space="preserve"> FORMTEXT </w:instrText>
      </w:r>
      <w:r w:rsidRPr="00DC6E05">
        <w:rPr>
          <w:rFonts w:ascii="Pepi Regular" w:hAnsi="Pepi Regular" w:cs="Arial"/>
        </w:rPr>
      </w:r>
      <w:r w:rsidRPr="00DC6E05">
        <w:rPr>
          <w:rFonts w:ascii="Pepi Regular" w:hAnsi="Pepi Regular" w:cs="Arial"/>
        </w:rPr>
        <w:fldChar w:fldCharType="separate"/>
      </w:r>
      <w:r w:rsidRPr="00DC6E05">
        <w:rPr>
          <w:rFonts w:ascii="Pepi Regular" w:hAnsi="Pepi Regular" w:cs="Arial"/>
          <w:noProof/>
        </w:rPr>
        <w:t> </w:t>
      </w:r>
      <w:r w:rsidRPr="00DC6E05">
        <w:rPr>
          <w:rFonts w:ascii="Pepi Regular" w:hAnsi="Pepi Regular" w:cs="Arial"/>
          <w:noProof/>
        </w:rPr>
        <w:t> </w:t>
      </w:r>
      <w:r w:rsidRPr="00DC6E05">
        <w:rPr>
          <w:rFonts w:ascii="Pepi Regular" w:hAnsi="Pepi Regular" w:cs="Arial"/>
          <w:noProof/>
        </w:rPr>
        <w:t> </w:t>
      </w:r>
      <w:r w:rsidRPr="00DC6E05">
        <w:rPr>
          <w:rFonts w:ascii="Pepi Regular" w:hAnsi="Pepi Regular" w:cs="Arial"/>
          <w:noProof/>
        </w:rPr>
        <w:t> </w:t>
      </w:r>
      <w:r w:rsidRPr="00DC6E05">
        <w:rPr>
          <w:rFonts w:ascii="Pepi Regular" w:hAnsi="Pepi Regular" w:cs="Arial"/>
          <w:noProof/>
        </w:rPr>
        <w:t> </w:t>
      </w:r>
      <w:r w:rsidRPr="00DC6E05">
        <w:rPr>
          <w:rFonts w:ascii="Pepi Regular" w:hAnsi="Pepi Regular" w:cs="Arial"/>
        </w:rPr>
        <w:fldChar w:fldCharType="end"/>
      </w:r>
      <w:bookmarkEnd w:id="18"/>
    </w:p>
    <w:p w14:paraId="36570DE3" w14:textId="77777777" w:rsidR="004D2175" w:rsidRPr="00DC6E05" w:rsidRDefault="004D2175" w:rsidP="005471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rPr>
          <w:rFonts w:ascii="Pepi Regular" w:hAnsi="Pepi Regular" w:cs="Arial"/>
        </w:rPr>
      </w:pPr>
      <w:r w:rsidRPr="00DC6E05">
        <w:rPr>
          <w:rFonts w:ascii="Pepi Regular" w:hAnsi="Pepi Regular" w:cs="Arial"/>
        </w:rPr>
        <w:t>Charakteristika činnosti žadatele:</w:t>
      </w:r>
      <w:r w:rsidR="00CE65B1" w:rsidRPr="00DC6E05">
        <w:rPr>
          <w:rFonts w:ascii="Pepi Regular" w:hAnsi="Pepi Regular" w:cs="Arial"/>
        </w:rPr>
        <w:t xml:space="preserve"> </w:t>
      </w:r>
    </w:p>
    <w:p w14:paraId="44BC8C84" w14:textId="77777777" w:rsidR="004D2175" w:rsidRPr="00DC6E05" w:rsidRDefault="004D2175" w:rsidP="005471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rPr>
          <w:rFonts w:ascii="Pepi Regular" w:hAnsi="Pepi Regular" w:cs="Arial"/>
          <w:bCs/>
          <w:i/>
          <w:sz w:val="14"/>
          <w:szCs w:val="14"/>
        </w:rPr>
      </w:pPr>
      <w:r w:rsidRPr="00DC6E05">
        <w:rPr>
          <w:rFonts w:ascii="Pepi Regular" w:hAnsi="Pepi Regular" w:cs="Arial"/>
          <w:bCs/>
          <w:i/>
          <w:sz w:val="14"/>
          <w:szCs w:val="14"/>
        </w:rPr>
        <w:t>(zaměření činnosti žadatele)</w:t>
      </w:r>
      <w:r w:rsidR="00883526" w:rsidRPr="00DC6E05">
        <w:rPr>
          <w:rFonts w:ascii="Pepi Regular" w:hAnsi="Pepi Regular" w:cs="Arial"/>
        </w:rPr>
        <w:t xml:space="preserve">                      </w:t>
      </w:r>
      <w:r w:rsidR="00883526" w:rsidRPr="00DC6E05">
        <w:rPr>
          <w:rFonts w:ascii="Pepi Regular" w:hAnsi="Pepi Regular" w:cs="Arial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="00883526" w:rsidRPr="00DC6E05">
        <w:rPr>
          <w:rFonts w:ascii="Pepi Regular" w:hAnsi="Pepi Regular" w:cs="Arial"/>
        </w:rPr>
        <w:instrText xml:space="preserve"> FORMTEXT </w:instrText>
      </w:r>
      <w:r w:rsidR="00883526" w:rsidRPr="00DC6E05">
        <w:rPr>
          <w:rFonts w:ascii="Pepi Regular" w:hAnsi="Pepi Regular" w:cs="Arial"/>
        </w:rPr>
      </w:r>
      <w:r w:rsidR="00883526" w:rsidRPr="00DC6E05">
        <w:rPr>
          <w:rFonts w:ascii="Pepi Regular" w:hAnsi="Pepi Regular" w:cs="Arial"/>
        </w:rPr>
        <w:fldChar w:fldCharType="separate"/>
      </w:r>
      <w:r w:rsidR="00883526" w:rsidRPr="00DC6E05">
        <w:rPr>
          <w:rFonts w:ascii="Pepi Regular" w:hAnsi="Pepi Regular" w:cs="Arial"/>
          <w:noProof/>
        </w:rPr>
        <w:t> </w:t>
      </w:r>
      <w:r w:rsidR="00883526" w:rsidRPr="00DC6E05">
        <w:rPr>
          <w:rFonts w:ascii="Pepi Regular" w:hAnsi="Pepi Regular" w:cs="Arial"/>
          <w:noProof/>
        </w:rPr>
        <w:t> </w:t>
      </w:r>
      <w:r w:rsidR="00883526" w:rsidRPr="00DC6E05">
        <w:rPr>
          <w:rFonts w:ascii="Pepi Regular" w:hAnsi="Pepi Regular" w:cs="Arial"/>
          <w:noProof/>
        </w:rPr>
        <w:t> </w:t>
      </w:r>
      <w:r w:rsidR="00883526" w:rsidRPr="00DC6E05">
        <w:rPr>
          <w:rFonts w:ascii="Pepi Regular" w:hAnsi="Pepi Regular" w:cs="Arial"/>
          <w:noProof/>
        </w:rPr>
        <w:t> </w:t>
      </w:r>
      <w:r w:rsidR="00883526" w:rsidRPr="00DC6E05">
        <w:rPr>
          <w:rFonts w:ascii="Pepi Regular" w:hAnsi="Pepi Regular" w:cs="Arial"/>
          <w:noProof/>
        </w:rPr>
        <w:t> </w:t>
      </w:r>
      <w:r w:rsidR="00883526" w:rsidRPr="00DC6E05">
        <w:rPr>
          <w:rFonts w:ascii="Pepi Regular" w:hAnsi="Pepi Regular" w:cs="Arial"/>
        </w:rPr>
        <w:fldChar w:fldCharType="end"/>
      </w:r>
    </w:p>
    <w:p w14:paraId="10677B19" w14:textId="77777777" w:rsidR="00E56C2F" w:rsidRPr="00DC6E05" w:rsidRDefault="00E56C2F" w:rsidP="005471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rPr>
          <w:rFonts w:ascii="Pepi Regular" w:hAnsi="Pepi Regular" w:cs="Arial"/>
          <w:b/>
          <w:bCs/>
          <w:sz w:val="28"/>
          <w:szCs w:val="28"/>
        </w:rPr>
      </w:pPr>
    </w:p>
    <w:p w14:paraId="6CEA2B12" w14:textId="77777777" w:rsidR="00514235" w:rsidRPr="00DC6E05" w:rsidRDefault="00514235" w:rsidP="001D454A">
      <w:pPr>
        <w:pStyle w:val="Nzev"/>
        <w:jc w:val="left"/>
        <w:rPr>
          <w:rFonts w:ascii="Pepi Regular" w:hAnsi="Pepi Regular" w:cs="Arial"/>
          <w:sz w:val="20"/>
          <w:szCs w:val="16"/>
          <w:u w:val="none"/>
        </w:rPr>
      </w:pPr>
    </w:p>
    <w:p w14:paraId="6E834C32" w14:textId="77777777" w:rsidR="00583ADE" w:rsidRPr="00DC6E05" w:rsidRDefault="00583ADE" w:rsidP="001D454A">
      <w:pPr>
        <w:pStyle w:val="Nzev"/>
        <w:jc w:val="left"/>
        <w:rPr>
          <w:rFonts w:ascii="Pepi Regular" w:hAnsi="Pepi Regular" w:cs="Arial"/>
          <w:b w:val="0"/>
          <w:bCs w:val="0"/>
        </w:rPr>
      </w:pPr>
      <w:r w:rsidRPr="00DC6E05">
        <w:rPr>
          <w:rFonts w:ascii="Pepi Regular" w:hAnsi="Pepi Regular" w:cs="Arial"/>
          <w:sz w:val="24"/>
          <w:szCs w:val="24"/>
          <w:u w:val="none"/>
        </w:rPr>
        <w:t>B</w:t>
      </w:r>
      <w:r w:rsidR="007A0916" w:rsidRPr="00DC6E05">
        <w:rPr>
          <w:rFonts w:ascii="Pepi Regular" w:hAnsi="Pepi Regular" w:cs="Arial"/>
          <w:sz w:val="24"/>
          <w:szCs w:val="24"/>
          <w:u w:val="none"/>
        </w:rPr>
        <w:t>) Údaje k požadované dotaci</w:t>
      </w:r>
    </w:p>
    <w:p w14:paraId="3E0F0157" w14:textId="77777777" w:rsidR="009A4979" w:rsidRPr="00DC6E05" w:rsidRDefault="009A4979" w:rsidP="009A49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leader="dot" w:pos="4820"/>
          <w:tab w:val="left" w:leader="dot" w:pos="8789"/>
        </w:tabs>
        <w:rPr>
          <w:rFonts w:ascii="Pepi Regular" w:hAnsi="Pepi Regular" w:cs="Arial"/>
          <w:b/>
          <w:bCs/>
          <w:sz w:val="16"/>
          <w:szCs w:val="16"/>
        </w:rPr>
      </w:pPr>
    </w:p>
    <w:p w14:paraId="60B34517" w14:textId="77777777" w:rsidR="00F47907" w:rsidRPr="00DC6E05" w:rsidRDefault="003009FE" w:rsidP="003009F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right" w:pos="9214"/>
          <w:tab w:val="right" w:pos="18428"/>
        </w:tabs>
        <w:rPr>
          <w:rFonts w:ascii="Pepi Regular" w:hAnsi="Pepi Regular" w:cs="Arial"/>
          <w:b/>
          <w:sz w:val="18"/>
          <w:szCs w:val="14"/>
        </w:rPr>
      </w:pPr>
      <w:r w:rsidRPr="00DC6E05">
        <w:rPr>
          <w:rFonts w:ascii="Pepi Regular" w:hAnsi="Pepi Regular" w:cs="Arial"/>
          <w:b/>
          <w:szCs w:val="14"/>
        </w:rPr>
        <w:tab/>
      </w:r>
      <w:r w:rsidR="00A14720" w:rsidRPr="00DC6E05">
        <w:rPr>
          <w:rFonts w:ascii="Pepi Regular" w:hAnsi="Pepi Regular" w:cs="Arial"/>
          <w:b/>
          <w:szCs w:val="14"/>
        </w:rPr>
        <w:fldChar w:fldCharType="begin">
          <w:ffData>
            <w:name w:val="Text13"/>
            <w:enabled/>
            <w:calcOnExit w:val="0"/>
            <w:textInput>
              <w:type w:val="number"/>
              <w:format w:val="# ##0,00"/>
            </w:textInput>
          </w:ffData>
        </w:fldChar>
      </w:r>
      <w:bookmarkStart w:id="19" w:name="Text13"/>
      <w:r w:rsidR="00A14720" w:rsidRPr="00DC6E05">
        <w:rPr>
          <w:rFonts w:ascii="Pepi Regular" w:hAnsi="Pepi Regular" w:cs="Arial"/>
          <w:b/>
          <w:szCs w:val="14"/>
        </w:rPr>
        <w:instrText xml:space="preserve"> FORMTEXT </w:instrText>
      </w:r>
      <w:r w:rsidR="00A14720" w:rsidRPr="00DC6E05">
        <w:rPr>
          <w:rFonts w:ascii="Pepi Regular" w:hAnsi="Pepi Regular" w:cs="Arial"/>
          <w:b/>
          <w:szCs w:val="14"/>
        </w:rPr>
      </w:r>
      <w:r w:rsidR="00A14720" w:rsidRPr="00DC6E05">
        <w:rPr>
          <w:rFonts w:ascii="Pepi Regular" w:hAnsi="Pepi Regular" w:cs="Arial"/>
          <w:b/>
          <w:szCs w:val="14"/>
        </w:rPr>
        <w:fldChar w:fldCharType="separate"/>
      </w:r>
      <w:r w:rsidR="00F12D14" w:rsidRPr="00DC6E05">
        <w:rPr>
          <w:rFonts w:ascii="Pepi Regular" w:hAnsi="Pepi Regular" w:cs="Arial"/>
          <w:b/>
          <w:szCs w:val="14"/>
        </w:rPr>
        <w:t> </w:t>
      </w:r>
      <w:r w:rsidR="00F12D14" w:rsidRPr="00DC6E05">
        <w:rPr>
          <w:rFonts w:ascii="Pepi Regular" w:hAnsi="Pepi Regular" w:cs="Arial"/>
          <w:b/>
          <w:szCs w:val="14"/>
        </w:rPr>
        <w:t> </w:t>
      </w:r>
      <w:r w:rsidR="00F12D14" w:rsidRPr="00DC6E05">
        <w:rPr>
          <w:rFonts w:ascii="Pepi Regular" w:hAnsi="Pepi Regular" w:cs="Arial"/>
          <w:b/>
          <w:szCs w:val="14"/>
        </w:rPr>
        <w:t> </w:t>
      </w:r>
      <w:r w:rsidR="00F12D14" w:rsidRPr="00DC6E05">
        <w:rPr>
          <w:rFonts w:ascii="Pepi Regular" w:hAnsi="Pepi Regular" w:cs="Arial"/>
          <w:b/>
          <w:szCs w:val="14"/>
        </w:rPr>
        <w:t> </w:t>
      </w:r>
      <w:r w:rsidR="00F12D14" w:rsidRPr="00DC6E05">
        <w:rPr>
          <w:rFonts w:ascii="Pepi Regular" w:hAnsi="Pepi Regular" w:cs="Arial"/>
          <w:b/>
          <w:szCs w:val="14"/>
        </w:rPr>
        <w:t> </w:t>
      </w:r>
      <w:r w:rsidR="00A14720" w:rsidRPr="00DC6E05">
        <w:rPr>
          <w:rFonts w:ascii="Pepi Regular" w:hAnsi="Pepi Regular" w:cs="Arial"/>
          <w:b/>
          <w:szCs w:val="14"/>
        </w:rPr>
        <w:fldChar w:fldCharType="end"/>
      </w:r>
      <w:bookmarkEnd w:id="19"/>
    </w:p>
    <w:p w14:paraId="586E5F11" w14:textId="77777777" w:rsidR="009A4979" w:rsidRPr="00DC6E05" w:rsidRDefault="00484CB8" w:rsidP="009A49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leader="dot" w:pos="4820"/>
          <w:tab w:val="left" w:leader="dot" w:pos="8789"/>
        </w:tabs>
        <w:rPr>
          <w:rFonts w:ascii="Pepi Regular" w:hAnsi="Pepi Regular" w:cs="Arial"/>
          <w:sz w:val="24"/>
          <w:szCs w:val="24"/>
        </w:rPr>
      </w:pPr>
      <w:r w:rsidRPr="00DC6E05">
        <w:rPr>
          <w:rFonts w:ascii="Pepi Regular" w:hAnsi="Pepi Regular" w:cs="Arial"/>
        </w:rPr>
        <w:t>TÍMTO ŽÁDÁM</w:t>
      </w:r>
      <w:r w:rsidR="00FD5400" w:rsidRPr="00DC6E05">
        <w:rPr>
          <w:rFonts w:ascii="Pepi Regular" w:hAnsi="Pepi Regular" w:cs="Arial"/>
        </w:rPr>
        <w:t xml:space="preserve"> O POSKYTNUTÍ DOTACE</w:t>
      </w:r>
      <w:r w:rsidR="009A4979" w:rsidRPr="00DC6E05">
        <w:rPr>
          <w:rFonts w:ascii="Pepi Regular" w:hAnsi="Pepi Regular" w:cs="Arial"/>
        </w:rPr>
        <w:t xml:space="preserve"> V</w:t>
      </w:r>
      <w:r w:rsidR="00F47907" w:rsidRPr="00DC6E05">
        <w:rPr>
          <w:rFonts w:ascii="Pepi Regular" w:hAnsi="Pepi Regular" w:cs="Arial"/>
        </w:rPr>
        <w:t xml:space="preserve"> CELKOVÉ</w:t>
      </w:r>
      <w:r w:rsidR="009A4979" w:rsidRPr="00DC6E05">
        <w:rPr>
          <w:rFonts w:ascii="Pepi Regular" w:hAnsi="Pepi Regular" w:cs="Arial"/>
        </w:rPr>
        <w:t xml:space="preserve"> VÝŠI</w:t>
      </w:r>
      <w:r w:rsidR="00F47907" w:rsidRPr="00DC6E05">
        <w:rPr>
          <w:rFonts w:ascii="Pepi Regular" w:hAnsi="Pepi Regular" w:cs="Arial"/>
        </w:rPr>
        <w:t>…………………….</w:t>
      </w:r>
      <w:r w:rsidR="009A4979" w:rsidRPr="00DC6E05">
        <w:rPr>
          <w:rFonts w:ascii="Pepi Regular" w:hAnsi="Pepi Regular" w:cs="Arial"/>
        </w:rPr>
        <w:t>…………………….……. Kč</w:t>
      </w:r>
      <w:r w:rsidR="00F47907" w:rsidRPr="00DC6E05">
        <w:rPr>
          <w:rFonts w:ascii="Pepi Regular" w:hAnsi="Pepi Regular" w:cs="Arial"/>
        </w:rPr>
        <w:t>,</w:t>
      </w:r>
    </w:p>
    <w:p w14:paraId="1D41F59B" w14:textId="77777777" w:rsidR="009A4979" w:rsidRPr="00DC6E05" w:rsidRDefault="00CE65B1" w:rsidP="009A49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leader="dot" w:pos="4820"/>
          <w:tab w:val="left" w:leader="dot" w:pos="8789"/>
        </w:tabs>
        <w:rPr>
          <w:rFonts w:ascii="Pepi Regular" w:hAnsi="Pepi Regular" w:cs="Arial"/>
          <w:sz w:val="16"/>
          <w:szCs w:val="16"/>
        </w:rPr>
      </w:pPr>
      <w:r w:rsidRPr="00DC6E05">
        <w:rPr>
          <w:rFonts w:ascii="Pepi Regular" w:hAnsi="Pepi Regular" w:cs="Arial"/>
          <w:sz w:val="16"/>
          <w:szCs w:val="16"/>
        </w:rPr>
        <w:t xml:space="preserve">                                                                   </w:t>
      </w:r>
      <w:r w:rsidR="00547120" w:rsidRPr="00DC6E05">
        <w:rPr>
          <w:rFonts w:ascii="Pepi Regular" w:hAnsi="Pepi Regular" w:cs="Arial"/>
          <w:sz w:val="16"/>
          <w:szCs w:val="16"/>
        </w:rPr>
        <w:t xml:space="preserve">   </w:t>
      </w:r>
      <w:r w:rsidR="00A14720" w:rsidRPr="00DC6E05">
        <w:rPr>
          <w:rFonts w:ascii="Pepi Regular" w:hAnsi="Pepi Regular" w:cs="Arial"/>
          <w:sz w:val="18"/>
          <w:szCs w:val="16"/>
        </w:rPr>
        <w:fldChar w:fldCharType="begin">
          <w:ffData>
            <w:name w:val="Text14"/>
            <w:enabled/>
            <w:calcOnExit w:val="0"/>
            <w:textInput>
              <w:type w:val="number"/>
            </w:textInput>
          </w:ffData>
        </w:fldChar>
      </w:r>
      <w:bookmarkStart w:id="20" w:name="Text14"/>
      <w:r w:rsidR="00A14720" w:rsidRPr="00DC6E05">
        <w:rPr>
          <w:rFonts w:ascii="Pepi Regular" w:hAnsi="Pepi Regular" w:cs="Arial"/>
          <w:sz w:val="18"/>
          <w:szCs w:val="16"/>
        </w:rPr>
        <w:instrText xml:space="preserve"> FORMTEXT </w:instrText>
      </w:r>
      <w:r w:rsidR="00A14720" w:rsidRPr="00DC6E05">
        <w:rPr>
          <w:rFonts w:ascii="Pepi Regular" w:hAnsi="Pepi Regular" w:cs="Arial"/>
          <w:sz w:val="18"/>
          <w:szCs w:val="16"/>
        </w:rPr>
      </w:r>
      <w:r w:rsidR="00A14720" w:rsidRPr="00DC6E05">
        <w:rPr>
          <w:rFonts w:ascii="Pepi Regular" w:hAnsi="Pepi Regular" w:cs="Arial"/>
          <w:sz w:val="18"/>
          <w:szCs w:val="16"/>
        </w:rPr>
        <w:fldChar w:fldCharType="separate"/>
      </w:r>
      <w:r w:rsidR="00A14720" w:rsidRPr="00DC6E05">
        <w:rPr>
          <w:rFonts w:ascii="Pepi Regular" w:hAnsi="Pepi Regular" w:cs="Arial"/>
          <w:noProof/>
          <w:sz w:val="18"/>
          <w:szCs w:val="16"/>
        </w:rPr>
        <w:t> </w:t>
      </w:r>
      <w:r w:rsidR="00A14720" w:rsidRPr="00DC6E05">
        <w:rPr>
          <w:rFonts w:ascii="Pepi Regular" w:hAnsi="Pepi Regular" w:cs="Arial"/>
          <w:noProof/>
          <w:sz w:val="18"/>
          <w:szCs w:val="16"/>
        </w:rPr>
        <w:t> </w:t>
      </w:r>
      <w:r w:rsidR="00A14720" w:rsidRPr="00DC6E05">
        <w:rPr>
          <w:rFonts w:ascii="Pepi Regular" w:hAnsi="Pepi Regular" w:cs="Arial"/>
          <w:noProof/>
          <w:sz w:val="18"/>
          <w:szCs w:val="16"/>
        </w:rPr>
        <w:t> </w:t>
      </w:r>
      <w:r w:rsidR="00A14720" w:rsidRPr="00DC6E05">
        <w:rPr>
          <w:rFonts w:ascii="Pepi Regular" w:hAnsi="Pepi Regular" w:cs="Arial"/>
          <w:noProof/>
          <w:sz w:val="18"/>
          <w:szCs w:val="16"/>
        </w:rPr>
        <w:t> </w:t>
      </w:r>
      <w:r w:rsidR="00A14720" w:rsidRPr="00DC6E05">
        <w:rPr>
          <w:rFonts w:ascii="Pepi Regular" w:hAnsi="Pepi Regular" w:cs="Arial"/>
          <w:noProof/>
          <w:sz w:val="18"/>
          <w:szCs w:val="16"/>
        </w:rPr>
        <w:t> </w:t>
      </w:r>
      <w:r w:rsidR="00A14720" w:rsidRPr="00DC6E05">
        <w:rPr>
          <w:rFonts w:ascii="Pepi Regular" w:hAnsi="Pepi Regular" w:cs="Arial"/>
          <w:sz w:val="18"/>
          <w:szCs w:val="16"/>
        </w:rPr>
        <w:fldChar w:fldCharType="end"/>
      </w:r>
      <w:bookmarkEnd w:id="20"/>
    </w:p>
    <w:p w14:paraId="0677FA67" w14:textId="77777777" w:rsidR="009A4979" w:rsidRPr="00DC6E05" w:rsidRDefault="009A4979" w:rsidP="009A49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leader="dot" w:pos="4820"/>
          <w:tab w:val="left" w:leader="dot" w:pos="8789"/>
        </w:tabs>
        <w:rPr>
          <w:rFonts w:ascii="Pepi Regular" w:hAnsi="Pepi Regular" w:cs="Arial"/>
        </w:rPr>
      </w:pPr>
      <w:r w:rsidRPr="00DC6E05">
        <w:rPr>
          <w:rFonts w:ascii="Pepi Regular" w:hAnsi="Pepi Regular" w:cs="Arial"/>
        </w:rPr>
        <w:t>požadovaná částka odpovídá    …</w:t>
      </w:r>
      <w:r w:rsidR="00E56C2F" w:rsidRPr="00DC6E05">
        <w:rPr>
          <w:rFonts w:ascii="Pepi Regular" w:hAnsi="Pepi Regular" w:cs="Arial"/>
        </w:rPr>
        <w:t>…..</w:t>
      </w:r>
      <w:r w:rsidRPr="00DC6E05">
        <w:rPr>
          <w:rFonts w:ascii="Pepi Regular" w:hAnsi="Pepi Regular" w:cs="Arial"/>
        </w:rPr>
        <w:t>….</w:t>
      </w:r>
      <w:r w:rsidR="002A235B" w:rsidRPr="00DC6E05">
        <w:rPr>
          <w:rFonts w:ascii="Pepi Regular" w:hAnsi="Pepi Regular" w:cs="Arial"/>
        </w:rPr>
        <w:t xml:space="preserve">  % předpokládaných nákladů</w:t>
      </w:r>
      <w:r w:rsidR="00F47907" w:rsidRPr="00DC6E05">
        <w:rPr>
          <w:rFonts w:ascii="Pepi Regular" w:hAnsi="Pepi Regular" w:cs="Arial"/>
        </w:rPr>
        <w:t xml:space="preserve"> na činnost / akci.</w:t>
      </w:r>
      <w:r w:rsidRPr="00DC6E05">
        <w:rPr>
          <w:rFonts w:ascii="Pepi Regular" w:hAnsi="Pepi Regular" w:cs="Arial"/>
        </w:rPr>
        <w:t xml:space="preserve"> </w:t>
      </w:r>
    </w:p>
    <w:p w14:paraId="43CDF2A5" w14:textId="77777777" w:rsidR="008E2BA8" w:rsidRPr="00DC6E05" w:rsidRDefault="008E2BA8" w:rsidP="009A49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leader="dot" w:pos="4820"/>
          <w:tab w:val="left" w:leader="dot" w:pos="8789"/>
        </w:tabs>
        <w:rPr>
          <w:rFonts w:ascii="Pepi Regular" w:hAnsi="Pepi Regular" w:cs="Arial"/>
        </w:rPr>
      </w:pPr>
    </w:p>
    <w:p w14:paraId="4EE28ABE" w14:textId="77777777" w:rsidR="008E2BA8" w:rsidRPr="00DC6E05" w:rsidRDefault="00F47907" w:rsidP="00F4790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leader="dot" w:pos="4820"/>
          <w:tab w:val="left" w:leader="dot" w:pos="8789"/>
        </w:tabs>
        <w:jc w:val="both"/>
        <w:rPr>
          <w:rFonts w:ascii="Pepi Regular" w:hAnsi="Pepi Regular" w:cs="Arial"/>
          <w:b/>
        </w:rPr>
      </w:pPr>
      <w:r w:rsidRPr="00DC6E05">
        <w:rPr>
          <w:rFonts w:ascii="Pepi Regular" w:hAnsi="Pepi Regular" w:cs="Arial"/>
          <w:b/>
        </w:rPr>
        <w:t>(</w:t>
      </w:r>
      <w:r w:rsidR="008E2BA8" w:rsidRPr="00DC6E05">
        <w:rPr>
          <w:rFonts w:ascii="Pepi Regular" w:hAnsi="Pepi Regular" w:cs="Arial"/>
          <w:b/>
        </w:rPr>
        <w:t>pokud se žádá na činnost i akci, je nutno rozdělit výši požadované dotace a % přepokládaných nákladů</w:t>
      </w:r>
      <w:r w:rsidRPr="00DC6E05">
        <w:rPr>
          <w:rFonts w:ascii="Pepi Regular" w:hAnsi="Pepi Regular" w:cs="Arial"/>
          <w:b/>
        </w:rPr>
        <w:t xml:space="preserve"> samostatně - </w:t>
      </w:r>
      <w:r w:rsidR="008E2BA8" w:rsidRPr="00DC6E05">
        <w:rPr>
          <w:rFonts w:ascii="Pepi Regular" w:hAnsi="Pepi Regular" w:cs="Arial"/>
          <w:b/>
        </w:rPr>
        <w:t>možno přílohou</w:t>
      </w:r>
      <w:r w:rsidRPr="00DC6E05">
        <w:rPr>
          <w:rFonts w:ascii="Pepi Regular" w:hAnsi="Pepi Regular" w:cs="Arial"/>
          <w:b/>
        </w:rPr>
        <w:t>)</w:t>
      </w:r>
    </w:p>
    <w:p w14:paraId="63F17CF4" w14:textId="77777777" w:rsidR="00FE1511" w:rsidRPr="00DC6E05" w:rsidRDefault="00FE1511" w:rsidP="00F4790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leader="dot" w:pos="4820"/>
          <w:tab w:val="left" w:leader="dot" w:pos="8789"/>
        </w:tabs>
        <w:rPr>
          <w:rFonts w:ascii="Pepi Regular" w:hAnsi="Pepi Regular" w:cs="Arial"/>
          <w:szCs w:val="24"/>
        </w:rPr>
      </w:pPr>
    </w:p>
    <w:p w14:paraId="425385FD" w14:textId="77777777" w:rsidR="001D454A" w:rsidRPr="00DC6E05" w:rsidRDefault="001D454A" w:rsidP="001D454A">
      <w:pPr>
        <w:tabs>
          <w:tab w:val="left" w:leader="dot" w:pos="4820"/>
          <w:tab w:val="left" w:leader="dot" w:pos="8789"/>
        </w:tabs>
        <w:rPr>
          <w:rFonts w:ascii="Pepi Regular" w:hAnsi="Pepi Regular" w:cs="Arial"/>
          <w:b/>
          <w:bCs/>
        </w:rPr>
      </w:pPr>
    </w:p>
    <w:p w14:paraId="19482396" w14:textId="77777777" w:rsidR="001D454A" w:rsidRPr="00DC6E05" w:rsidRDefault="001D454A" w:rsidP="001D454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leader="dot" w:pos="4820"/>
          <w:tab w:val="left" w:leader="dot" w:pos="8789"/>
        </w:tabs>
        <w:rPr>
          <w:rFonts w:ascii="Pepi Regular" w:hAnsi="Pepi Regular" w:cs="Arial"/>
          <w:b/>
          <w:bCs/>
          <w:sz w:val="16"/>
          <w:szCs w:val="16"/>
        </w:rPr>
      </w:pPr>
    </w:p>
    <w:p w14:paraId="7F8A01D0" w14:textId="77777777" w:rsidR="001D454A" w:rsidRPr="00DC6E05" w:rsidRDefault="001D454A" w:rsidP="001D454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leader="dot" w:pos="4820"/>
          <w:tab w:val="left" w:leader="dot" w:pos="8789"/>
        </w:tabs>
        <w:rPr>
          <w:rFonts w:ascii="Pepi Regular" w:hAnsi="Pepi Regular" w:cs="Arial"/>
        </w:rPr>
      </w:pPr>
      <w:r w:rsidRPr="00DC6E05">
        <w:rPr>
          <w:rFonts w:ascii="Pepi Regular" w:hAnsi="Pepi Regular" w:cs="Arial"/>
        </w:rPr>
        <w:t>Název akce(-í) / činnosti:</w:t>
      </w:r>
      <w:r w:rsidR="00CE65B1" w:rsidRPr="00DC6E05">
        <w:rPr>
          <w:rFonts w:ascii="Pepi Regular" w:hAnsi="Pepi Regular" w:cs="Arial"/>
        </w:rPr>
        <w:t xml:space="preserve"> </w:t>
      </w:r>
      <w:r w:rsidR="00CE65B1" w:rsidRPr="00DC6E05">
        <w:rPr>
          <w:rFonts w:ascii="Pepi Regular" w:hAnsi="Pepi Regular" w:cs="Arial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1" w:name="Text15"/>
      <w:r w:rsidR="00CE65B1" w:rsidRPr="00DC6E05">
        <w:rPr>
          <w:rFonts w:ascii="Pepi Regular" w:hAnsi="Pepi Regular" w:cs="Arial"/>
        </w:rPr>
        <w:instrText xml:space="preserve"> FORMTEXT </w:instrText>
      </w:r>
      <w:r w:rsidR="00CE65B1" w:rsidRPr="00DC6E05">
        <w:rPr>
          <w:rFonts w:ascii="Pepi Regular" w:hAnsi="Pepi Regular" w:cs="Arial"/>
        </w:rPr>
      </w:r>
      <w:r w:rsidR="00CE65B1" w:rsidRPr="00DC6E05">
        <w:rPr>
          <w:rFonts w:ascii="Pepi Regular" w:hAnsi="Pepi Regular" w:cs="Arial"/>
        </w:rPr>
        <w:fldChar w:fldCharType="separate"/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76534D" w:rsidRPr="00DC6E05">
        <w:rPr>
          <w:rFonts w:ascii="Pepi Regular" w:hAnsi="Pepi Regular" w:cs="Arial"/>
        </w:rPr>
        <w:t> </w:t>
      </w:r>
      <w:r w:rsidR="00CE65B1" w:rsidRPr="00DC6E05">
        <w:rPr>
          <w:rFonts w:ascii="Pepi Regular" w:hAnsi="Pepi Regular" w:cs="Arial"/>
        </w:rPr>
        <w:fldChar w:fldCharType="end"/>
      </w:r>
      <w:bookmarkEnd w:id="21"/>
    </w:p>
    <w:p w14:paraId="6C747DF9" w14:textId="77777777" w:rsidR="001D454A" w:rsidRPr="00DC6E05" w:rsidRDefault="001D454A" w:rsidP="001D454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leader="dot" w:pos="4820"/>
          <w:tab w:val="left" w:leader="dot" w:pos="8789"/>
        </w:tabs>
        <w:rPr>
          <w:rFonts w:ascii="Pepi Regular" w:hAnsi="Pepi Regular" w:cs="Arial"/>
          <w:szCs w:val="24"/>
        </w:rPr>
      </w:pPr>
    </w:p>
    <w:p w14:paraId="4C11AB93" w14:textId="77777777" w:rsidR="001D454A" w:rsidRPr="00DC6E05" w:rsidRDefault="001D454A" w:rsidP="00531EA3">
      <w:pPr>
        <w:tabs>
          <w:tab w:val="left" w:leader="dot" w:pos="4820"/>
          <w:tab w:val="left" w:leader="dot" w:pos="8789"/>
        </w:tabs>
        <w:rPr>
          <w:rFonts w:ascii="Pepi Regular" w:hAnsi="Pepi Regular" w:cs="Arial"/>
          <w:b/>
          <w:bCs/>
        </w:rPr>
      </w:pPr>
    </w:p>
    <w:p w14:paraId="5CEFF274" w14:textId="77777777" w:rsidR="00547120" w:rsidRPr="00DC6E05" w:rsidRDefault="00547120" w:rsidP="00CE65B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leader="dot" w:pos="4820"/>
          <w:tab w:val="left" w:leader="dot" w:pos="8789"/>
        </w:tabs>
        <w:spacing w:line="0" w:lineRule="atLeast"/>
        <w:rPr>
          <w:rFonts w:ascii="Pepi Regular" w:hAnsi="Pepi Regular" w:cs="Arial"/>
          <w:b/>
          <w:bCs/>
          <w:sz w:val="6"/>
          <w:szCs w:val="16"/>
        </w:rPr>
      </w:pPr>
    </w:p>
    <w:p w14:paraId="7C3533FD" w14:textId="77777777" w:rsidR="00531EA3" w:rsidRPr="00DC6E05" w:rsidRDefault="00CE65B1" w:rsidP="00CE65B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leader="dot" w:pos="4820"/>
          <w:tab w:val="left" w:leader="dot" w:pos="8789"/>
        </w:tabs>
        <w:spacing w:line="0" w:lineRule="atLeast"/>
        <w:rPr>
          <w:rFonts w:ascii="Pepi Regular" w:hAnsi="Pepi Regular" w:cs="Arial"/>
          <w:b/>
          <w:bCs/>
          <w:sz w:val="16"/>
          <w:szCs w:val="16"/>
        </w:rPr>
      </w:pPr>
      <w:r w:rsidRPr="00DC6E05">
        <w:rPr>
          <w:rFonts w:ascii="Pepi Regular" w:hAnsi="Pepi Regular" w:cs="Arial"/>
          <w:b/>
          <w:bCs/>
          <w:sz w:val="16"/>
          <w:szCs w:val="16"/>
        </w:rPr>
        <w:t xml:space="preserve">                                                                       </w:t>
      </w:r>
      <w:r w:rsidR="00547120" w:rsidRPr="00DC6E05">
        <w:rPr>
          <w:rFonts w:ascii="Pepi Regular" w:hAnsi="Pepi Regular" w:cs="Arial"/>
          <w:b/>
          <w:bCs/>
          <w:sz w:val="16"/>
          <w:szCs w:val="16"/>
        </w:rPr>
        <w:t xml:space="preserve"> </w:t>
      </w:r>
      <w:r w:rsidRPr="00DC6E05">
        <w:rPr>
          <w:rFonts w:ascii="Pepi Regular" w:hAnsi="Pepi Regular" w:cs="Arial"/>
          <w:b/>
          <w:bCs/>
          <w:sz w:val="18"/>
          <w:szCs w:val="16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22" w:name="Text16"/>
      <w:r w:rsidRPr="00DC6E05">
        <w:rPr>
          <w:rFonts w:ascii="Pepi Regular" w:hAnsi="Pepi Regular" w:cs="Arial"/>
          <w:b/>
          <w:bCs/>
          <w:sz w:val="18"/>
          <w:szCs w:val="16"/>
        </w:rPr>
        <w:instrText xml:space="preserve"> FORMTEXT </w:instrText>
      </w:r>
      <w:r w:rsidRPr="00DC6E05">
        <w:rPr>
          <w:rFonts w:ascii="Pepi Regular" w:hAnsi="Pepi Regular" w:cs="Arial"/>
          <w:b/>
          <w:bCs/>
          <w:sz w:val="18"/>
          <w:szCs w:val="16"/>
        </w:rPr>
      </w:r>
      <w:r w:rsidRPr="00DC6E05">
        <w:rPr>
          <w:rFonts w:ascii="Pepi Regular" w:hAnsi="Pepi Regular" w:cs="Arial"/>
          <w:b/>
          <w:bCs/>
          <w:sz w:val="18"/>
          <w:szCs w:val="16"/>
        </w:rPr>
        <w:fldChar w:fldCharType="separate"/>
      </w:r>
      <w:r w:rsidR="0076534D" w:rsidRPr="00DC6E05">
        <w:rPr>
          <w:rFonts w:ascii="Pepi Regular" w:hAnsi="Pepi Regular" w:cs="Arial"/>
          <w:b/>
          <w:bCs/>
          <w:sz w:val="18"/>
          <w:szCs w:val="16"/>
        </w:rPr>
        <w:t> </w:t>
      </w:r>
      <w:r w:rsidR="0076534D" w:rsidRPr="00DC6E05">
        <w:rPr>
          <w:rFonts w:ascii="Pepi Regular" w:hAnsi="Pepi Regular" w:cs="Arial"/>
          <w:b/>
          <w:bCs/>
          <w:sz w:val="18"/>
          <w:szCs w:val="16"/>
        </w:rPr>
        <w:t> </w:t>
      </w:r>
      <w:r w:rsidR="0076534D" w:rsidRPr="00DC6E05">
        <w:rPr>
          <w:rFonts w:ascii="Pepi Regular" w:hAnsi="Pepi Regular" w:cs="Arial"/>
          <w:b/>
          <w:bCs/>
          <w:sz w:val="18"/>
          <w:szCs w:val="16"/>
        </w:rPr>
        <w:t> </w:t>
      </w:r>
      <w:r w:rsidR="0076534D" w:rsidRPr="00DC6E05">
        <w:rPr>
          <w:rFonts w:ascii="Pepi Regular" w:hAnsi="Pepi Regular" w:cs="Arial"/>
          <w:b/>
          <w:bCs/>
          <w:sz w:val="18"/>
          <w:szCs w:val="16"/>
        </w:rPr>
        <w:t> </w:t>
      </w:r>
      <w:r w:rsidR="0076534D" w:rsidRPr="00DC6E05">
        <w:rPr>
          <w:rFonts w:ascii="Pepi Regular" w:hAnsi="Pepi Regular" w:cs="Arial"/>
          <w:b/>
          <w:bCs/>
          <w:sz w:val="18"/>
          <w:szCs w:val="16"/>
        </w:rPr>
        <w:t> </w:t>
      </w:r>
      <w:r w:rsidRPr="00DC6E05">
        <w:rPr>
          <w:rFonts w:ascii="Pepi Regular" w:hAnsi="Pepi Regular" w:cs="Arial"/>
          <w:b/>
          <w:bCs/>
          <w:sz w:val="18"/>
          <w:szCs w:val="16"/>
        </w:rPr>
        <w:fldChar w:fldCharType="end"/>
      </w:r>
      <w:bookmarkEnd w:id="22"/>
      <w:r w:rsidRPr="00DC6E05">
        <w:rPr>
          <w:rFonts w:ascii="Pepi Regular" w:hAnsi="Pepi Regular" w:cs="Arial"/>
          <w:b/>
          <w:bCs/>
          <w:sz w:val="16"/>
          <w:szCs w:val="16"/>
        </w:rPr>
        <w:t xml:space="preserve">                                                       </w:t>
      </w:r>
      <w:r w:rsidRPr="00DC6E05">
        <w:rPr>
          <w:rFonts w:ascii="Pepi Regular" w:hAnsi="Pepi Regular" w:cs="Arial"/>
          <w:b/>
          <w:bCs/>
          <w:sz w:val="18"/>
          <w:szCs w:val="16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3" w:name="Text17"/>
      <w:r w:rsidRPr="00DC6E05">
        <w:rPr>
          <w:rFonts w:ascii="Pepi Regular" w:hAnsi="Pepi Regular" w:cs="Arial"/>
          <w:b/>
          <w:bCs/>
          <w:sz w:val="18"/>
          <w:szCs w:val="16"/>
        </w:rPr>
        <w:instrText xml:space="preserve"> FORMTEXT </w:instrText>
      </w:r>
      <w:r w:rsidRPr="00DC6E05">
        <w:rPr>
          <w:rFonts w:ascii="Pepi Regular" w:hAnsi="Pepi Regular" w:cs="Arial"/>
          <w:b/>
          <w:bCs/>
          <w:sz w:val="18"/>
          <w:szCs w:val="16"/>
        </w:rPr>
      </w:r>
      <w:r w:rsidRPr="00DC6E05">
        <w:rPr>
          <w:rFonts w:ascii="Pepi Regular" w:hAnsi="Pepi Regular" w:cs="Arial"/>
          <w:b/>
          <w:bCs/>
          <w:sz w:val="18"/>
          <w:szCs w:val="16"/>
        </w:rPr>
        <w:fldChar w:fldCharType="separate"/>
      </w:r>
      <w:r w:rsidR="0076534D" w:rsidRPr="00DC6E05">
        <w:rPr>
          <w:rFonts w:ascii="Pepi Regular" w:hAnsi="Pepi Regular" w:cs="Arial"/>
          <w:b/>
          <w:bCs/>
          <w:sz w:val="18"/>
          <w:szCs w:val="16"/>
        </w:rPr>
        <w:t> </w:t>
      </w:r>
      <w:r w:rsidR="0076534D" w:rsidRPr="00DC6E05">
        <w:rPr>
          <w:rFonts w:ascii="Pepi Regular" w:hAnsi="Pepi Regular" w:cs="Arial"/>
          <w:b/>
          <w:bCs/>
          <w:sz w:val="18"/>
          <w:szCs w:val="16"/>
        </w:rPr>
        <w:t> </w:t>
      </w:r>
      <w:r w:rsidR="0076534D" w:rsidRPr="00DC6E05">
        <w:rPr>
          <w:rFonts w:ascii="Pepi Regular" w:hAnsi="Pepi Regular" w:cs="Arial"/>
          <w:b/>
          <w:bCs/>
          <w:sz w:val="18"/>
          <w:szCs w:val="16"/>
        </w:rPr>
        <w:t> </w:t>
      </w:r>
      <w:r w:rsidR="0076534D" w:rsidRPr="00DC6E05">
        <w:rPr>
          <w:rFonts w:ascii="Pepi Regular" w:hAnsi="Pepi Regular" w:cs="Arial"/>
          <w:b/>
          <w:bCs/>
          <w:sz w:val="18"/>
          <w:szCs w:val="16"/>
        </w:rPr>
        <w:t> </w:t>
      </w:r>
      <w:r w:rsidR="0076534D" w:rsidRPr="00DC6E05">
        <w:rPr>
          <w:rFonts w:ascii="Pepi Regular" w:hAnsi="Pepi Regular" w:cs="Arial"/>
          <w:b/>
          <w:bCs/>
          <w:sz w:val="18"/>
          <w:szCs w:val="16"/>
        </w:rPr>
        <w:t> </w:t>
      </w:r>
      <w:r w:rsidRPr="00DC6E05">
        <w:rPr>
          <w:rFonts w:ascii="Pepi Regular" w:hAnsi="Pepi Regular" w:cs="Arial"/>
          <w:b/>
          <w:bCs/>
          <w:sz w:val="18"/>
          <w:szCs w:val="16"/>
        </w:rPr>
        <w:fldChar w:fldCharType="end"/>
      </w:r>
      <w:bookmarkEnd w:id="23"/>
    </w:p>
    <w:p w14:paraId="201867AC" w14:textId="77777777" w:rsidR="00531EA3" w:rsidRPr="00DC6E05" w:rsidRDefault="00F47907" w:rsidP="00CE65B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leader="dot" w:pos="4820"/>
          <w:tab w:val="left" w:leader="dot" w:pos="8789"/>
        </w:tabs>
        <w:spacing w:line="0" w:lineRule="atLeast"/>
        <w:rPr>
          <w:rFonts w:ascii="Pepi Regular" w:hAnsi="Pepi Regular" w:cs="Arial"/>
        </w:rPr>
      </w:pPr>
      <w:r w:rsidRPr="00DC6E05">
        <w:rPr>
          <w:rFonts w:ascii="Pepi Regular" w:hAnsi="Pepi Regular" w:cs="Arial"/>
        </w:rPr>
        <w:t>Termín realizace akce</w:t>
      </w:r>
      <w:r w:rsidR="00531EA3" w:rsidRPr="00DC6E05">
        <w:rPr>
          <w:rFonts w:ascii="Pepi Regular" w:hAnsi="Pepi Regular" w:cs="Arial"/>
        </w:rPr>
        <w:t xml:space="preserve">: </w:t>
      </w:r>
      <w:r w:rsidRPr="00DC6E05">
        <w:rPr>
          <w:rFonts w:ascii="Pepi Regular" w:hAnsi="Pepi Regular" w:cs="Arial"/>
        </w:rPr>
        <w:t xml:space="preserve">  zahájení:</w:t>
      </w:r>
      <w:r w:rsidR="00531EA3" w:rsidRPr="00DC6E05">
        <w:rPr>
          <w:rFonts w:ascii="Pepi Regular" w:hAnsi="Pepi Regular" w:cs="Arial"/>
        </w:rPr>
        <w:t xml:space="preserve"> …………………</w:t>
      </w:r>
      <w:r w:rsidRPr="00DC6E05">
        <w:rPr>
          <w:rFonts w:ascii="Pepi Regular" w:hAnsi="Pepi Regular" w:cs="Arial"/>
        </w:rPr>
        <w:t>……………</w:t>
      </w:r>
      <w:r w:rsidR="00531EA3" w:rsidRPr="00DC6E05">
        <w:rPr>
          <w:rFonts w:ascii="Pepi Regular" w:hAnsi="Pepi Regular" w:cs="Arial"/>
        </w:rPr>
        <w:t xml:space="preserve"> </w:t>
      </w:r>
      <w:r w:rsidRPr="00DC6E05">
        <w:rPr>
          <w:rFonts w:ascii="Pepi Regular" w:hAnsi="Pepi Regular" w:cs="Arial"/>
        </w:rPr>
        <w:t>ukončení:</w:t>
      </w:r>
      <w:r w:rsidR="00531EA3" w:rsidRPr="00DC6E05">
        <w:rPr>
          <w:rFonts w:ascii="Pepi Regular" w:hAnsi="Pepi Regular" w:cs="Arial"/>
        </w:rPr>
        <w:t xml:space="preserve"> …………………………</w:t>
      </w:r>
      <w:r w:rsidRPr="00DC6E05">
        <w:rPr>
          <w:rFonts w:ascii="Pepi Regular" w:hAnsi="Pepi Regular" w:cs="Arial"/>
        </w:rPr>
        <w:t>………….</w:t>
      </w:r>
    </w:p>
    <w:p w14:paraId="634E0793" w14:textId="77777777" w:rsidR="00531EA3" w:rsidRPr="00DC6E05" w:rsidRDefault="00531EA3" w:rsidP="00CE65B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leader="dot" w:pos="4820"/>
          <w:tab w:val="left" w:leader="dot" w:pos="8789"/>
        </w:tabs>
        <w:spacing w:line="0" w:lineRule="atLeast"/>
        <w:rPr>
          <w:rFonts w:ascii="Pepi Regular" w:hAnsi="Pepi Regular" w:cs="Arial"/>
          <w:szCs w:val="24"/>
        </w:rPr>
      </w:pPr>
    </w:p>
    <w:p w14:paraId="4385874A" w14:textId="77777777" w:rsidR="009A4979" w:rsidRPr="00DC6E05" w:rsidRDefault="009A4979" w:rsidP="009A49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89"/>
        </w:tabs>
        <w:rPr>
          <w:rFonts w:ascii="Pepi Regular" w:hAnsi="Pepi Regular" w:cs="Arial"/>
          <w:sz w:val="16"/>
        </w:rPr>
      </w:pPr>
    </w:p>
    <w:p w14:paraId="74A40981" w14:textId="77777777" w:rsidR="009A4979" w:rsidRPr="00DC6E05" w:rsidRDefault="00B636A3" w:rsidP="009A49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89"/>
        </w:tabs>
        <w:rPr>
          <w:rFonts w:ascii="Pepi Regular" w:hAnsi="Pepi Regular" w:cs="Arial"/>
        </w:rPr>
      </w:pPr>
      <w:r w:rsidRPr="00DC6E05">
        <w:rPr>
          <w:rFonts w:ascii="Pepi Regular" w:hAnsi="Pepi Regular" w:cs="Arial"/>
        </w:rPr>
        <w:t>Účel využití dotace</w:t>
      </w:r>
      <w:r w:rsidR="00531EA3" w:rsidRPr="00DC6E05">
        <w:rPr>
          <w:rFonts w:ascii="Pepi Regular" w:hAnsi="Pepi Regular" w:cs="Arial"/>
        </w:rPr>
        <w:t xml:space="preserve"> (možno přílohou)</w:t>
      </w:r>
      <w:r w:rsidR="00484CB8" w:rsidRPr="00DC6E05">
        <w:rPr>
          <w:rFonts w:ascii="Pepi Regular" w:hAnsi="Pepi Regular" w:cs="Arial"/>
        </w:rPr>
        <w:t>:</w:t>
      </w:r>
    </w:p>
    <w:p w14:paraId="540DA215" w14:textId="77777777" w:rsidR="009A4979" w:rsidRPr="00DC6E05" w:rsidRDefault="009A4979" w:rsidP="009A49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89"/>
        </w:tabs>
        <w:rPr>
          <w:rFonts w:ascii="Pepi Regular" w:hAnsi="Pepi Regular" w:cs="Arial"/>
          <w:i/>
          <w:sz w:val="14"/>
          <w:szCs w:val="14"/>
        </w:rPr>
      </w:pPr>
      <w:r w:rsidRPr="00DC6E05">
        <w:rPr>
          <w:rFonts w:ascii="Pepi Regular" w:hAnsi="Pepi Regular" w:cs="Arial"/>
          <w:bCs/>
          <w:i/>
          <w:sz w:val="14"/>
          <w:szCs w:val="14"/>
        </w:rPr>
        <w:t>(popis</w:t>
      </w:r>
      <w:r w:rsidR="002A235B" w:rsidRPr="00DC6E05">
        <w:rPr>
          <w:rFonts w:ascii="Pepi Regular" w:hAnsi="Pepi Regular" w:cs="Arial"/>
          <w:bCs/>
          <w:i/>
          <w:sz w:val="14"/>
          <w:szCs w:val="14"/>
        </w:rPr>
        <w:t>,</w:t>
      </w:r>
      <w:r w:rsidR="00B636A3" w:rsidRPr="00DC6E05">
        <w:rPr>
          <w:rFonts w:ascii="Pepi Regular" w:hAnsi="Pepi Regular" w:cs="Arial"/>
          <w:bCs/>
          <w:i/>
          <w:sz w:val="14"/>
          <w:szCs w:val="14"/>
        </w:rPr>
        <w:t xml:space="preserve"> </w:t>
      </w:r>
      <w:r w:rsidR="00D97E1C" w:rsidRPr="00DC6E05">
        <w:rPr>
          <w:rFonts w:ascii="Pepi Regular" w:hAnsi="Pepi Regular" w:cs="Arial"/>
          <w:bCs/>
          <w:i/>
          <w:sz w:val="14"/>
          <w:szCs w:val="14"/>
        </w:rPr>
        <w:t>místo konání,</w:t>
      </w:r>
      <w:r w:rsidR="002A235B" w:rsidRPr="00DC6E05">
        <w:rPr>
          <w:rFonts w:ascii="Pepi Regular" w:hAnsi="Pepi Regular" w:cs="Arial"/>
          <w:bCs/>
          <w:i/>
          <w:sz w:val="14"/>
          <w:szCs w:val="14"/>
        </w:rPr>
        <w:t xml:space="preserve"> cílové skupiny</w:t>
      </w:r>
      <w:r w:rsidR="00B636A3" w:rsidRPr="00DC6E05">
        <w:rPr>
          <w:rFonts w:ascii="Pepi Regular" w:hAnsi="Pepi Regular" w:cs="Arial"/>
          <w:bCs/>
          <w:i/>
          <w:sz w:val="14"/>
          <w:szCs w:val="14"/>
        </w:rPr>
        <w:t>, způsob realizace</w:t>
      </w:r>
      <w:r w:rsidRPr="00DC6E05">
        <w:rPr>
          <w:rFonts w:ascii="Pepi Regular" w:hAnsi="Pepi Regular" w:cs="Arial"/>
          <w:bCs/>
          <w:i/>
          <w:sz w:val="14"/>
          <w:szCs w:val="14"/>
        </w:rPr>
        <w:t>)</w:t>
      </w:r>
    </w:p>
    <w:p w14:paraId="2A0FE229" w14:textId="77777777" w:rsidR="009A4979" w:rsidRPr="00DC6E05" w:rsidRDefault="009A4979" w:rsidP="009A49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89"/>
        </w:tabs>
        <w:rPr>
          <w:rFonts w:ascii="Pepi Regular" w:hAnsi="Pepi Regular" w:cs="Arial"/>
          <w:b/>
          <w:bCs/>
          <w:sz w:val="12"/>
        </w:rPr>
      </w:pPr>
    </w:p>
    <w:p w14:paraId="3E641344" w14:textId="4B13A869" w:rsidR="003038BB" w:rsidRPr="00DC6E05" w:rsidRDefault="003038BB" w:rsidP="009A49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89"/>
        </w:tabs>
        <w:rPr>
          <w:rFonts w:ascii="Pepi Regular" w:hAnsi="Pepi Regular" w:cs="Arial"/>
          <w:bCs/>
        </w:rPr>
      </w:pPr>
      <w:r w:rsidRPr="00DC6E05">
        <w:rPr>
          <w:rFonts w:ascii="Pepi Regular" w:hAnsi="Pepi Regular" w:cs="Arial"/>
          <w:bCs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24" w:name="Text18"/>
      <w:r w:rsidRPr="00DC6E05">
        <w:rPr>
          <w:rFonts w:ascii="Pepi Regular" w:hAnsi="Pepi Regular" w:cs="Arial"/>
          <w:bCs/>
        </w:rPr>
        <w:instrText xml:space="preserve"> FORMTEXT </w:instrText>
      </w:r>
      <w:r w:rsidRPr="00DC6E05">
        <w:rPr>
          <w:rFonts w:ascii="Pepi Regular" w:hAnsi="Pepi Regular" w:cs="Arial"/>
          <w:bCs/>
        </w:rPr>
      </w:r>
      <w:r w:rsidRPr="00DC6E05">
        <w:rPr>
          <w:rFonts w:ascii="Pepi Regular" w:hAnsi="Pepi Regular" w:cs="Arial"/>
          <w:bCs/>
        </w:rPr>
        <w:fldChar w:fldCharType="separate"/>
      </w:r>
      <w:r w:rsidR="00A47038">
        <w:rPr>
          <w:rFonts w:ascii="Pepi Regular" w:hAnsi="Pepi Regular" w:cs="Arial"/>
          <w:bCs/>
        </w:rPr>
        <w:t> </w:t>
      </w:r>
      <w:r w:rsidR="00A47038">
        <w:rPr>
          <w:rFonts w:ascii="Pepi Regular" w:hAnsi="Pepi Regular" w:cs="Arial"/>
          <w:bCs/>
        </w:rPr>
        <w:t> </w:t>
      </w:r>
      <w:r w:rsidR="00A47038">
        <w:rPr>
          <w:rFonts w:ascii="Pepi Regular" w:hAnsi="Pepi Regular" w:cs="Arial"/>
          <w:bCs/>
        </w:rPr>
        <w:t> </w:t>
      </w:r>
      <w:r w:rsidR="00A47038">
        <w:rPr>
          <w:rFonts w:ascii="Pepi Regular" w:hAnsi="Pepi Regular" w:cs="Arial"/>
          <w:bCs/>
        </w:rPr>
        <w:t> </w:t>
      </w:r>
      <w:r w:rsidR="00A47038">
        <w:rPr>
          <w:rFonts w:ascii="Pepi Regular" w:hAnsi="Pepi Regular" w:cs="Arial"/>
          <w:bCs/>
        </w:rPr>
        <w:t> </w:t>
      </w:r>
      <w:r w:rsidRPr="00DC6E05">
        <w:rPr>
          <w:rFonts w:ascii="Pepi Regular" w:hAnsi="Pepi Regular" w:cs="Arial"/>
          <w:bCs/>
        </w:rPr>
        <w:fldChar w:fldCharType="end"/>
      </w:r>
      <w:bookmarkEnd w:id="24"/>
    </w:p>
    <w:p w14:paraId="2043DF69" w14:textId="77777777" w:rsidR="00FE1511" w:rsidRPr="00DC6E05" w:rsidRDefault="00FE1511" w:rsidP="009A49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89"/>
        </w:tabs>
        <w:rPr>
          <w:rFonts w:ascii="Pepi Regular" w:hAnsi="Pepi Regular" w:cs="Arial"/>
          <w:b/>
          <w:bCs/>
        </w:rPr>
      </w:pPr>
    </w:p>
    <w:p w14:paraId="66DE9276" w14:textId="77777777" w:rsidR="00FE1511" w:rsidRPr="00DC6E05" w:rsidRDefault="00FE1511" w:rsidP="009A49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89"/>
        </w:tabs>
        <w:rPr>
          <w:rFonts w:ascii="Pepi Regular" w:hAnsi="Pepi Regular" w:cs="Arial"/>
          <w:b/>
          <w:bCs/>
        </w:rPr>
      </w:pPr>
    </w:p>
    <w:p w14:paraId="03A5B879" w14:textId="77777777" w:rsidR="001D454A" w:rsidRPr="00DC6E05" w:rsidRDefault="001D454A" w:rsidP="009A49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89"/>
        </w:tabs>
        <w:rPr>
          <w:rFonts w:ascii="Pepi Regular" w:hAnsi="Pepi Regular" w:cs="Arial"/>
          <w:b/>
          <w:bCs/>
        </w:rPr>
      </w:pPr>
    </w:p>
    <w:p w14:paraId="07A2BA40" w14:textId="77777777" w:rsidR="001D454A" w:rsidRDefault="001D454A" w:rsidP="009A49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89"/>
        </w:tabs>
        <w:rPr>
          <w:rFonts w:ascii="Pepi Regular" w:hAnsi="Pepi Regular" w:cs="Arial"/>
          <w:b/>
          <w:bCs/>
        </w:rPr>
      </w:pPr>
    </w:p>
    <w:p w14:paraId="423B59BC" w14:textId="77777777" w:rsidR="00B16748" w:rsidRPr="00DC6E05" w:rsidRDefault="00B16748" w:rsidP="009A49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89"/>
        </w:tabs>
        <w:rPr>
          <w:rFonts w:ascii="Pepi Regular" w:hAnsi="Pepi Regular" w:cs="Arial"/>
          <w:b/>
          <w:bCs/>
        </w:rPr>
      </w:pPr>
    </w:p>
    <w:p w14:paraId="08CFD6E3" w14:textId="77777777" w:rsidR="001D454A" w:rsidRPr="00DC6E05" w:rsidRDefault="001D454A" w:rsidP="009A49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89"/>
        </w:tabs>
        <w:rPr>
          <w:rFonts w:ascii="Pepi Regular" w:hAnsi="Pepi Regular" w:cs="Arial"/>
          <w:b/>
          <w:bCs/>
        </w:rPr>
      </w:pPr>
    </w:p>
    <w:p w14:paraId="28736755" w14:textId="77777777" w:rsidR="001D454A" w:rsidRPr="00DC6E05" w:rsidRDefault="001D454A" w:rsidP="009A49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89"/>
        </w:tabs>
        <w:rPr>
          <w:rFonts w:ascii="Pepi Regular" w:hAnsi="Pepi Regular" w:cs="Arial"/>
          <w:b/>
          <w:bCs/>
        </w:rPr>
      </w:pPr>
    </w:p>
    <w:p w14:paraId="6E4FE970" w14:textId="77777777" w:rsidR="00FE1511" w:rsidRPr="00DC6E05" w:rsidRDefault="00FE1511" w:rsidP="009A49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89"/>
        </w:tabs>
        <w:rPr>
          <w:rFonts w:ascii="Pepi Regular" w:hAnsi="Pepi Regular" w:cs="Arial"/>
          <w:b/>
          <w:bCs/>
        </w:rPr>
      </w:pPr>
    </w:p>
    <w:p w14:paraId="0ABB6B6C" w14:textId="77777777" w:rsidR="00E56C2F" w:rsidRPr="00DC6E05" w:rsidRDefault="00E56C2F" w:rsidP="009A49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89"/>
        </w:tabs>
        <w:rPr>
          <w:rFonts w:ascii="Pepi Regular" w:hAnsi="Pepi Regular" w:cs="Arial"/>
          <w:b/>
          <w:bCs/>
        </w:rPr>
      </w:pPr>
    </w:p>
    <w:p w14:paraId="5314B9EB" w14:textId="77777777" w:rsidR="001D454A" w:rsidRPr="00DC6E05" w:rsidRDefault="001D454A" w:rsidP="009A49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89"/>
        </w:tabs>
        <w:rPr>
          <w:rFonts w:ascii="Pepi Regular" w:hAnsi="Pepi Regular" w:cs="Arial"/>
          <w:b/>
          <w:bCs/>
        </w:rPr>
      </w:pPr>
    </w:p>
    <w:p w14:paraId="5D2D423D" w14:textId="77777777" w:rsidR="00E56C2F" w:rsidRPr="00DC6E05" w:rsidRDefault="00E56C2F" w:rsidP="009A49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89"/>
        </w:tabs>
        <w:rPr>
          <w:rFonts w:ascii="Pepi Regular" w:hAnsi="Pepi Regular" w:cs="Arial"/>
          <w:b/>
          <w:bCs/>
        </w:rPr>
      </w:pPr>
    </w:p>
    <w:p w14:paraId="2C52FE25" w14:textId="77777777" w:rsidR="003368F0" w:rsidRPr="00DC6E05" w:rsidRDefault="003368F0" w:rsidP="009A49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89"/>
        </w:tabs>
        <w:rPr>
          <w:rFonts w:ascii="Pepi Regular" w:hAnsi="Pepi Regular" w:cs="Arial"/>
          <w:b/>
          <w:bCs/>
        </w:rPr>
      </w:pPr>
    </w:p>
    <w:p w14:paraId="06EC9F12" w14:textId="77777777" w:rsidR="00FE1511" w:rsidRPr="00DC6E05" w:rsidRDefault="00FE1511" w:rsidP="00FE1511">
      <w:pPr>
        <w:tabs>
          <w:tab w:val="left" w:leader="dot" w:pos="8789"/>
        </w:tabs>
        <w:rPr>
          <w:rFonts w:ascii="Pepi Regular" w:hAnsi="Pepi Regular" w:cs="Arial"/>
          <w:b/>
          <w:bCs/>
        </w:rPr>
      </w:pPr>
      <w:r w:rsidRPr="00DC6E05">
        <w:rPr>
          <w:rFonts w:ascii="Pepi Regular" w:hAnsi="Pepi Regular" w:cs="Arial"/>
          <w:b/>
          <w:bCs/>
        </w:rPr>
        <w:t xml:space="preserve">                                                                                                                            </w:t>
      </w:r>
    </w:p>
    <w:p w14:paraId="3E9F2FE9" w14:textId="77777777" w:rsidR="00FE1511" w:rsidRPr="00DC6E05" w:rsidRDefault="00FE1511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sz w:val="16"/>
        </w:rPr>
      </w:pPr>
    </w:p>
    <w:p w14:paraId="7BFDC439" w14:textId="77777777" w:rsidR="00FE1511" w:rsidRPr="00DC6E05" w:rsidRDefault="00FE1511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</w:rPr>
      </w:pPr>
      <w:r w:rsidRPr="00DC6E05">
        <w:rPr>
          <w:rFonts w:ascii="Pepi Regular" w:hAnsi="Pepi Regular" w:cs="Arial"/>
        </w:rPr>
        <w:t>Společenská prospěšnost, přínos pro obec, reprezentace a propagace regionu (možno přílohou):</w:t>
      </w:r>
    </w:p>
    <w:p w14:paraId="515DC2F4" w14:textId="77777777" w:rsidR="003038BB" w:rsidRPr="00DC6E05" w:rsidRDefault="003038BB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/>
          <w:bCs/>
          <w:sz w:val="12"/>
        </w:rPr>
      </w:pPr>
    </w:p>
    <w:p w14:paraId="150CFB69" w14:textId="77777777" w:rsidR="00FE1511" w:rsidRPr="00DC6E05" w:rsidRDefault="003038BB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Cs/>
        </w:rPr>
      </w:pPr>
      <w:r w:rsidRPr="00DC6E05">
        <w:rPr>
          <w:rFonts w:ascii="Pepi Regular" w:hAnsi="Pepi Regular" w:cs="Arial"/>
          <w:bCs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25" w:name="Text19"/>
      <w:r w:rsidRPr="00DC6E05">
        <w:rPr>
          <w:rFonts w:ascii="Pepi Regular" w:hAnsi="Pepi Regular" w:cs="Arial"/>
          <w:bCs/>
        </w:rPr>
        <w:instrText xml:space="preserve"> FORMTEXT </w:instrText>
      </w:r>
      <w:r w:rsidRPr="00DC6E05">
        <w:rPr>
          <w:rFonts w:ascii="Pepi Regular" w:hAnsi="Pepi Regular" w:cs="Arial"/>
          <w:bCs/>
        </w:rPr>
      </w:r>
      <w:r w:rsidRPr="00DC6E05">
        <w:rPr>
          <w:rFonts w:ascii="Pepi Regular" w:hAnsi="Pepi Regular" w:cs="Arial"/>
          <w:bCs/>
        </w:rPr>
        <w:fldChar w:fldCharType="separate"/>
      </w:r>
      <w:r w:rsidRPr="00DC6E05">
        <w:rPr>
          <w:rFonts w:ascii="Pepi Regular" w:hAnsi="Pepi Regular" w:cs="Arial"/>
          <w:bCs/>
          <w:noProof/>
        </w:rPr>
        <w:t> </w:t>
      </w:r>
      <w:r w:rsidRPr="00DC6E05">
        <w:rPr>
          <w:rFonts w:ascii="Pepi Regular" w:hAnsi="Pepi Regular" w:cs="Arial"/>
          <w:bCs/>
          <w:noProof/>
        </w:rPr>
        <w:t> </w:t>
      </w:r>
      <w:r w:rsidRPr="00DC6E05">
        <w:rPr>
          <w:rFonts w:ascii="Pepi Regular" w:hAnsi="Pepi Regular" w:cs="Arial"/>
          <w:bCs/>
          <w:noProof/>
        </w:rPr>
        <w:t> </w:t>
      </w:r>
      <w:r w:rsidRPr="00DC6E05">
        <w:rPr>
          <w:rFonts w:ascii="Pepi Regular" w:hAnsi="Pepi Regular" w:cs="Arial"/>
          <w:bCs/>
          <w:noProof/>
        </w:rPr>
        <w:t> </w:t>
      </w:r>
      <w:r w:rsidRPr="00DC6E05">
        <w:rPr>
          <w:rFonts w:ascii="Pepi Regular" w:hAnsi="Pepi Regular" w:cs="Arial"/>
          <w:bCs/>
          <w:noProof/>
        </w:rPr>
        <w:t> </w:t>
      </w:r>
      <w:r w:rsidRPr="00DC6E05">
        <w:rPr>
          <w:rFonts w:ascii="Pepi Regular" w:hAnsi="Pepi Regular" w:cs="Arial"/>
          <w:bCs/>
        </w:rPr>
        <w:fldChar w:fldCharType="end"/>
      </w:r>
      <w:bookmarkEnd w:id="25"/>
      <w:r w:rsidR="00FE1511" w:rsidRPr="00DC6E05">
        <w:rPr>
          <w:rFonts w:ascii="Pepi Regular" w:hAnsi="Pepi Regular" w:cs="Arial"/>
          <w:bCs/>
        </w:rPr>
        <w:t xml:space="preserve">          </w:t>
      </w:r>
    </w:p>
    <w:p w14:paraId="2E15ACC8" w14:textId="77777777" w:rsidR="00FE1511" w:rsidRPr="00DC6E05" w:rsidRDefault="00FE1511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109252FF" w14:textId="77777777" w:rsidR="00FE1511" w:rsidRDefault="00FE1511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6458C870" w14:textId="77777777" w:rsidR="00DC6E05" w:rsidRDefault="00DC6E05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6C1C62DF" w14:textId="77777777" w:rsidR="00DC6E05" w:rsidRDefault="00DC6E05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51015CF9" w14:textId="77777777" w:rsidR="00DC6E05" w:rsidRDefault="00DC6E05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307EB145" w14:textId="77777777" w:rsidR="00DC6E05" w:rsidRDefault="00DC6E05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0D5DF06A" w14:textId="77777777" w:rsidR="00DC6E05" w:rsidRDefault="00DC6E05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1E75A5C3" w14:textId="77777777" w:rsidR="00DC6E05" w:rsidRDefault="00DC6E05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12B09C6B" w14:textId="77777777" w:rsidR="00DC6E05" w:rsidRPr="00DC6E05" w:rsidRDefault="00DC6E05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5886A80C" w14:textId="77777777" w:rsidR="00FE1511" w:rsidRPr="00DC6E05" w:rsidRDefault="00FE1511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40E9C307" w14:textId="77777777" w:rsidR="00FE1511" w:rsidRPr="00DC6E05" w:rsidRDefault="00FE1511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/>
          <w:bCs/>
        </w:rPr>
      </w:pPr>
      <w:r w:rsidRPr="00DC6E05">
        <w:rPr>
          <w:rFonts w:ascii="Pepi Regular" w:hAnsi="Pepi Regular" w:cs="Arial"/>
          <w:b/>
          <w:bCs/>
        </w:rPr>
        <w:t xml:space="preserve">             </w:t>
      </w:r>
    </w:p>
    <w:p w14:paraId="62EBC83F" w14:textId="77777777" w:rsidR="001D454A" w:rsidRPr="00DC6E05" w:rsidRDefault="001D454A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0A6DF786" w14:textId="77777777" w:rsidR="00FE1511" w:rsidRPr="00DC6E05" w:rsidRDefault="00FE1511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37BD92F7" w14:textId="77777777" w:rsidR="001D454A" w:rsidRPr="00DC6E05" w:rsidRDefault="001D454A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7EBBEBE9" w14:textId="77777777" w:rsidR="001D454A" w:rsidRPr="00DC6E05" w:rsidRDefault="001D454A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0A565637" w14:textId="77777777" w:rsidR="00FE1511" w:rsidRPr="00DC6E05" w:rsidRDefault="00FE1511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2D36262B" w14:textId="77777777" w:rsidR="00FE1511" w:rsidRPr="00DC6E05" w:rsidRDefault="00FE1511" w:rsidP="00FE1511">
      <w:pPr>
        <w:pStyle w:val="Nzev"/>
        <w:spacing w:after="120"/>
        <w:jc w:val="left"/>
        <w:rPr>
          <w:rFonts w:ascii="Pepi Regular" w:hAnsi="Pepi Regular" w:cs="Arial"/>
          <w:sz w:val="20"/>
          <w:szCs w:val="24"/>
          <w:u w:val="none"/>
        </w:rPr>
      </w:pPr>
    </w:p>
    <w:p w14:paraId="1162FD37" w14:textId="77777777" w:rsidR="00A04BBF" w:rsidRPr="00DC6E05" w:rsidRDefault="00A04BBF" w:rsidP="00A04B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7088"/>
        </w:tabs>
        <w:rPr>
          <w:rFonts w:ascii="Pepi Regular" w:hAnsi="Pepi Regular" w:cs="Arial"/>
          <w:b/>
        </w:rPr>
      </w:pPr>
    </w:p>
    <w:p w14:paraId="1D98E64C" w14:textId="77777777" w:rsidR="00FE1511" w:rsidRPr="00DC6E05" w:rsidRDefault="00883526" w:rsidP="00300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6946"/>
          <w:tab w:val="right" w:pos="14175"/>
          <w:tab w:val="right" w:pos="14459"/>
        </w:tabs>
        <w:rPr>
          <w:rFonts w:ascii="Pepi Regular" w:hAnsi="Pepi Regular" w:cs="Arial"/>
          <w:b/>
        </w:rPr>
      </w:pPr>
      <w:r w:rsidRPr="00DC6E05">
        <w:rPr>
          <w:rFonts w:ascii="Pepi Regular" w:hAnsi="Pepi Regular" w:cs="Arial"/>
          <w:b/>
          <w:sz w:val="18"/>
        </w:rPr>
        <w:tab/>
      </w:r>
      <w:r w:rsidR="003009FE" w:rsidRPr="00DC6E05">
        <w:rPr>
          <w:rFonts w:ascii="Pepi Regular" w:hAnsi="Pepi Regular" w:cs="Arial"/>
          <w:b/>
          <w:sz w:val="18"/>
        </w:rPr>
        <w:t xml:space="preserve">  </w:t>
      </w:r>
      <w:r w:rsidR="00A14720" w:rsidRPr="00DC6E05">
        <w:rPr>
          <w:rFonts w:ascii="Pepi Regular" w:hAnsi="Pepi Regular" w:cs="Arial"/>
          <w:b/>
          <w:sz w:val="18"/>
        </w:rPr>
        <w:fldChar w:fldCharType="begin">
          <w:ffData>
            <w:name w:val="Text20"/>
            <w:enabled/>
            <w:calcOnExit w:val="0"/>
            <w:textInput>
              <w:type w:val="number"/>
              <w:format w:val="# ##0,00"/>
            </w:textInput>
          </w:ffData>
        </w:fldChar>
      </w:r>
      <w:bookmarkStart w:id="26" w:name="Text20"/>
      <w:r w:rsidR="00A14720" w:rsidRPr="00DC6E05">
        <w:rPr>
          <w:rFonts w:ascii="Pepi Regular" w:hAnsi="Pepi Regular" w:cs="Arial"/>
          <w:b/>
          <w:sz w:val="18"/>
        </w:rPr>
        <w:instrText xml:space="preserve"> FORMTEXT </w:instrText>
      </w:r>
      <w:r w:rsidR="00A14720" w:rsidRPr="00DC6E05">
        <w:rPr>
          <w:rFonts w:ascii="Pepi Regular" w:hAnsi="Pepi Regular" w:cs="Arial"/>
          <w:b/>
          <w:sz w:val="18"/>
        </w:rPr>
      </w:r>
      <w:r w:rsidR="00A14720" w:rsidRPr="00DC6E05">
        <w:rPr>
          <w:rFonts w:ascii="Pepi Regular" w:hAnsi="Pepi Regular" w:cs="Arial"/>
          <w:b/>
          <w:sz w:val="18"/>
        </w:rPr>
        <w:fldChar w:fldCharType="separate"/>
      </w:r>
      <w:r w:rsidR="00F12D14" w:rsidRPr="00DC6E05">
        <w:rPr>
          <w:rFonts w:ascii="Pepi Regular" w:hAnsi="Pepi Regular" w:cs="Arial"/>
          <w:b/>
          <w:sz w:val="18"/>
        </w:rPr>
        <w:t> </w:t>
      </w:r>
      <w:r w:rsidR="00F12D14" w:rsidRPr="00DC6E05">
        <w:rPr>
          <w:rFonts w:ascii="Pepi Regular" w:hAnsi="Pepi Regular" w:cs="Arial"/>
          <w:b/>
          <w:sz w:val="18"/>
        </w:rPr>
        <w:t> </w:t>
      </w:r>
      <w:r w:rsidR="00F12D14" w:rsidRPr="00DC6E05">
        <w:rPr>
          <w:rFonts w:ascii="Pepi Regular" w:hAnsi="Pepi Regular" w:cs="Arial"/>
          <w:b/>
          <w:sz w:val="18"/>
        </w:rPr>
        <w:t> </w:t>
      </w:r>
      <w:r w:rsidR="00F12D14" w:rsidRPr="00DC6E05">
        <w:rPr>
          <w:rFonts w:ascii="Pepi Regular" w:hAnsi="Pepi Regular" w:cs="Arial"/>
          <w:b/>
          <w:sz w:val="18"/>
        </w:rPr>
        <w:t> </w:t>
      </w:r>
      <w:r w:rsidR="00F12D14" w:rsidRPr="00DC6E05">
        <w:rPr>
          <w:rFonts w:ascii="Pepi Regular" w:hAnsi="Pepi Regular" w:cs="Arial"/>
          <w:b/>
          <w:sz w:val="18"/>
        </w:rPr>
        <w:t> </w:t>
      </w:r>
      <w:r w:rsidR="00A14720" w:rsidRPr="00DC6E05">
        <w:rPr>
          <w:rFonts w:ascii="Pepi Regular" w:hAnsi="Pepi Regular" w:cs="Arial"/>
          <w:b/>
          <w:sz w:val="18"/>
        </w:rPr>
        <w:fldChar w:fldCharType="end"/>
      </w:r>
      <w:bookmarkEnd w:id="26"/>
      <w:r w:rsidR="003038BB" w:rsidRPr="00DC6E05">
        <w:rPr>
          <w:rFonts w:ascii="Pepi Regular" w:hAnsi="Pepi Regular" w:cs="Arial"/>
          <w:b/>
        </w:rPr>
        <w:t xml:space="preserve"> </w:t>
      </w:r>
    </w:p>
    <w:p w14:paraId="0DC7B7BF" w14:textId="77777777" w:rsidR="00A04BBF" w:rsidRPr="00DC6E05" w:rsidRDefault="00A04BBF" w:rsidP="00A04B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7088"/>
        </w:tabs>
        <w:rPr>
          <w:rFonts w:ascii="Pepi Regular" w:hAnsi="Pepi Regular" w:cs="Arial"/>
        </w:rPr>
      </w:pPr>
      <w:r w:rsidRPr="00DC6E05">
        <w:rPr>
          <w:rFonts w:ascii="Pepi Regular" w:hAnsi="Pepi Regular" w:cs="Arial"/>
          <w:b/>
        </w:rPr>
        <w:t xml:space="preserve">Celkové předpokládané </w:t>
      </w:r>
      <w:r w:rsidR="00FE1511" w:rsidRPr="00DC6E05">
        <w:rPr>
          <w:rFonts w:ascii="Pepi Regular" w:hAnsi="Pepi Regular" w:cs="Arial"/>
          <w:b/>
        </w:rPr>
        <w:t>výnosy</w:t>
      </w:r>
      <w:r w:rsidRPr="00DC6E05">
        <w:rPr>
          <w:rFonts w:ascii="Pepi Regular" w:hAnsi="Pepi Regular" w:cs="Arial"/>
          <w:b/>
        </w:rPr>
        <w:t xml:space="preserve"> (</w:t>
      </w:r>
      <w:r w:rsidR="00FE1511" w:rsidRPr="00DC6E05">
        <w:rPr>
          <w:rFonts w:ascii="Pepi Regular" w:hAnsi="Pepi Regular" w:cs="Arial"/>
          <w:b/>
        </w:rPr>
        <w:t>příjmy</w:t>
      </w:r>
      <w:r w:rsidRPr="00DC6E05">
        <w:rPr>
          <w:rFonts w:ascii="Pepi Regular" w:hAnsi="Pepi Regular" w:cs="Arial"/>
          <w:b/>
        </w:rPr>
        <w:t>)</w:t>
      </w:r>
      <w:r w:rsidRPr="00DC6E05">
        <w:rPr>
          <w:rFonts w:ascii="Pepi Regular" w:hAnsi="Pepi Regular" w:cs="Arial"/>
        </w:rPr>
        <w:t xml:space="preserve"> z akce / činnosti: </w:t>
      </w:r>
      <w:r w:rsidRPr="00DC6E05">
        <w:rPr>
          <w:rFonts w:ascii="Pepi Regular" w:hAnsi="Pepi Regular" w:cs="Arial"/>
        </w:rPr>
        <w:tab/>
        <w:t>Kč</w:t>
      </w:r>
    </w:p>
    <w:p w14:paraId="41E0CE76" w14:textId="77777777" w:rsidR="00B636A3" w:rsidRPr="00DC6E05" w:rsidRDefault="00FE1511" w:rsidP="00B636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sz w:val="16"/>
        </w:rPr>
      </w:pPr>
      <w:r w:rsidRPr="00DC6E05">
        <w:rPr>
          <w:rFonts w:ascii="Pepi Regular" w:hAnsi="Pepi Regular" w:cs="Arial"/>
          <w:i/>
          <w:sz w:val="14"/>
          <w:szCs w:val="14"/>
        </w:rPr>
        <w:t>(vstupné, startovné, tombola, sponzoring, granty, dotace, dary,…)</w:t>
      </w:r>
    </w:p>
    <w:p w14:paraId="685D67EC" w14:textId="77777777" w:rsidR="00FE1511" w:rsidRPr="00DC6E05" w:rsidRDefault="00883526" w:rsidP="00883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6946"/>
          <w:tab w:val="right" w:pos="14459"/>
        </w:tabs>
        <w:rPr>
          <w:rFonts w:ascii="Pepi Regular" w:hAnsi="Pepi Regular" w:cs="Arial"/>
          <w:b/>
          <w:sz w:val="16"/>
        </w:rPr>
      </w:pPr>
      <w:r w:rsidRPr="00DC6E05">
        <w:rPr>
          <w:rFonts w:ascii="Pepi Regular" w:hAnsi="Pepi Regular" w:cs="Arial"/>
          <w:b/>
          <w:sz w:val="18"/>
        </w:rPr>
        <w:tab/>
      </w:r>
      <w:r w:rsidR="00A14720" w:rsidRPr="00DC6E05">
        <w:rPr>
          <w:rFonts w:ascii="Pepi Regular" w:hAnsi="Pepi Regular" w:cs="Arial"/>
          <w:b/>
          <w:sz w:val="18"/>
        </w:rPr>
        <w:fldChar w:fldCharType="begin">
          <w:ffData>
            <w:name w:val="Text21"/>
            <w:enabled/>
            <w:calcOnExit w:val="0"/>
            <w:textInput>
              <w:type w:val="number"/>
              <w:format w:val="# ##0,00"/>
            </w:textInput>
          </w:ffData>
        </w:fldChar>
      </w:r>
      <w:bookmarkStart w:id="27" w:name="Text21"/>
      <w:r w:rsidR="00A14720" w:rsidRPr="00DC6E05">
        <w:rPr>
          <w:rFonts w:ascii="Pepi Regular" w:hAnsi="Pepi Regular" w:cs="Arial"/>
          <w:b/>
          <w:sz w:val="18"/>
        </w:rPr>
        <w:instrText xml:space="preserve"> FORMTEXT </w:instrText>
      </w:r>
      <w:r w:rsidR="00A14720" w:rsidRPr="00DC6E05">
        <w:rPr>
          <w:rFonts w:ascii="Pepi Regular" w:hAnsi="Pepi Regular" w:cs="Arial"/>
          <w:b/>
          <w:sz w:val="18"/>
        </w:rPr>
      </w:r>
      <w:r w:rsidR="00A14720" w:rsidRPr="00DC6E05">
        <w:rPr>
          <w:rFonts w:ascii="Pepi Regular" w:hAnsi="Pepi Regular" w:cs="Arial"/>
          <w:b/>
          <w:sz w:val="18"/>
        </w:rPr>
        <w:fldChar w:fldCharType="separate"/>
      </w:r>
      <w:r w:rsidR="00F12D14" w:rsidRPr="00DC6E05">
        <w:rPr>
          <w:rFonts w:ascii="Pepi Regular" w:hAnsi="Pepi Regular" w:cs="Arial"/>
          <w:b/>
          <w:sz w:val="18"/>
        </w:rPr>
        <w:t> </w:t>
      </w:r>
      <w:r w:rsidR="00F12D14" w:rsidRPr="00DC6E05">
        <w:rPr>
          <w:rFonts w:ascii="Pepi Regular" w:hAnsi="Pepi Regular" w:cs="Arial"/>
          <w:b/>
          <w:sz w:val="18"/>
        </w:rPr>
        <w:t> </w:t>
      </w:r>
      <w:r w:rsidR="00F12D14" w:rsidRPr="00DC6E05">
        <w:rPr>
          <w:rFonts w:ascii="Pepi Regular" w:hAnsi="Pepi Regular" w:cs="Arial"/>
          <w:b/>
          <w:sz w:val="18"/>
        </w:rPr>
        <w:t> </w:t>
      </w:r>
      <w:r w:rsidR="00F12D14" w:rsidRPr="00DC6E05">
        <w:rPr>
          <w:rFonts w:ascii="Pepi Regular" w:hAnsi="Pepi Regular" w:cs="Arial"/>
          <w:b/>
          <w:sz w:val="18"/>
        </w:rPr>
        <w:t> </w:t>
      </w:r>
      <w:r w:rsidR="00F12D14" w:rsidRPr="00DC6E05">
        <w:rPr>
          <w:rFonts w:ascii="Pepi Regular" w:hAnsi="Pepi Regular" w:cs="Arial"/>
          <w:b/>
          <w:sz w:val="18"/>
        </w:rPr>
        <w:t> </w:t>
      </w:r>
      <w:r w:rsidR="00A14720" w:rsidRPr="00DC6E05">
        <w:rPr>
          <w:rFonts w:ascii="Pepi Regular" w:hAnsi="Pepi Regular" w:cs="Arial"/>
          <w:b/>
          <w:sz w:val="18"/>
        </w:rPr>
        <w:fldChar w:fldCharType="end"/>
      </w:r>
      <w:bookmarkEnd w:id="27"/>
    </w:p>
    <w:p w14:paraId="6268A784" w14:textId="77777777" w:rsidR="00B636A3" w:rsidRPr="00DC6E05" w:rsidRDefault="00B636A3" w:rsidP="00B636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7088"/>
        </w:tabs>
        <w:rPr>
          <w:rFonts w:ascii="Pepi Regular" w:hAnsi="Pepi Regular" w:cs="Arial"/>
        </w:rPr>
      </w:pPr>
      <w:r w:rsidRPr="00DC6E05">
        <w:rPr>
          <w:rFonts w:ascii="Pepi Regular" w:hAnsi="Pepi Regular" w:cs="Arial"/>
          <w:b/>
        </w:rPr>
        <w:t xml:space="preserve">Celkové </w:t>
      </w:r>
      <w:r w:rsidR="00A04BBF" w:rsidRPr="00DC6E05">
        <w:rPr>
          <w:rFonts w:ascii="Pepi Regular" w:hAnsi="Pepi Regular" w:cs="Arial"/>
          <w:b/>
        </w:rPr>
        <w:t xml:space="preserve">předpokládané </w:t>
      </w:r>
      <w:r w:rsidRPr="00DC6E05">
        <w:rPr>
          <w:rFonts w:ascii="Pepi Regular" w:hAnsi="Pepi Regular" w:cs="Arial"/>
          <w:b/>
        </w:rPr>
        <w:t>náklady (výdaje)</w:t>
      </w:r>
      <w:r w:rsidRPr="00DC6E05">
        <w:rPr>
          <w:rFonts w:ascii="Pepi Regular" w:hAnsi="Pepi Regular" w:cs="Arial"/>
        </w:rPr>
        <w:t xml:space="preserve"> na akci / činnost: </w:t>
      </w:r>
      <w:r w:rsidRPr="00DC6E05">
        <w:rPr>
          <w:rFonts w:ascii="Pepi Regular" w:hAnsi="Pepi Regular" w:cs="Arial"/>
        </w:rPr>
        <w:tab/>
        <w:t>Kč</w:t>
      </w:r>
    </w:p>
    <w:p w14:paraId="63EF6A89" w14:textId="77777777" w:rsidR="00B636A3" w:rsidRPr="00DC6E05" w:rsidRDefault="00B636A3" w:rsidP="00B636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7088"/>
        </w:tabs>
        <w:rPr>
          <w:rFonts w:ascii="Pepi Regular" w:hAnsi="Pepi Regular" w:cs="Arial"/>
          <w:i/>
          <w:sz w:val="14"/>
        </w:rPr>
      </w:pPr>
      <w:r w:rsidRPr="00DC6E05">
        <w:rPr>
          <w:rFonts w:ascii="Pepi Regular" w:hAnsi="Pepi Regular" w:cs="Arial"/>
          <w:i/>
          <w:sz w:val="14"/>
        </w:rPr>
        <w:t>z</w:t>
      </w:r>
      <w:r w:rsidR="001032F3" w:rsidRPr="00DC6E05">
        <w:rPr>
          <w:rFonts w:ascii="Pepi Regular" w:hAnsi="Pepi Regular" w:cs="Arial"/>
          <w:i/>
          <w:sz w:val="14"/>
        </w:rPr>
        <w:t> </w:t>
      </w:r>
      <w:r w:rsidRPr="00DC6E05">
        <w:rPr>
          <w:rFonts w:ascii="Pepi Regular" w:hAnsi="Pepi Regular" w:cs="Arial"/>
          <w:i/>
          <w:sz w:val="14"/>
        </w:rPr>
        <w:t>toho</w:t>
      </w:r>
      <w:r w:rsidR="001032F3" w:rsidRPr="00DC6E05">
        <w:rPr>
          <w:rFonts w:ascii="Pepi Regular" w:hAnsi="Pepi Regular" w:cs="Arial"/>
          <w:i/>
          <w:sz w:val="14"/>
        </w:rPr>
        <w:t xml:space="preserve"> náklady kryté</w:t>
      </w:r>
      <w:r w:rsidRPr="00DC6E05">
        <w:rPr>
          <w:rFonts w:ascii="Pepi Regular" w:hAnsi="Pepi Regular" w:cs="Arial"/>
          <w:i/>
          <w:sz w:val="14"/>
        </w:rPr>
        <w:t xml:space="preserve">: </w:t>
      </w:r>
    </w:p>
    <w:p w14:paraId="72D70613" w14:textId="77777777" w:rsidR="001E1108" w:rsidRPr="00DC6E05" w:rsidRDefault="003009FE" w:rsidP="00653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5245"/>
        </w:tabs>
        <w:rPr>
          <w:rFonts w:ascii="Pepi Regular" w:hAnsi="Pepi Regular" w:cs="Arial"/>
          <w:i/>
          <w:sz w:val="10"/>
        </w:rPr>
      </w:pPr>
      <w:r w:rsidRPr="00DC6E05">
        <w:rPr>
          <w:rFonts w:ascii="Pepi Regular" w:hAnsi="Pepi Regular" w:cs="Arial"/>
          <w:i/>
          <w:sz w:val="18"/>
        </w:rPr>
        <w:tab/>
      </w:r>
      <w:r w:rsidR="00A14720" w:rsidRPr="00DC6E05">
        <w:rPr>
          <w:rFonts w:ascii="Pepi Regular" w:hAnsi="Pepi Regular" w:cs="Arial"/>
          <w:i/>
          <w:sz w:val="18"/>
        </w:rPr>
        <w:fldChar w:fldCharType="begin">
          <w:ffData>
            <w:name w:val="Text24"/>
            <w:enabled/>
            <w:calcOnExit w:val="0"/>
            <w:textInput>
              <w:type w:val="number"/>
              <w:format w:val="# ##0,00"/>
            </w:textInput>
          </w:ffData>
        </w:fldChar>
      </w:r>
      <w:bookmarkStart w:id="28" w:name="Text24"/>
      <w:r w:rsidR="00A14720" w:rsidRPr="00DC6E05">
        <w:rPr>
          <w:rFonts w:ascii="Pepi Regular" w:hAnsi="Pepi Regular" w:cs="Arial"/>
          <w:i/>
          <w:sz w:val="18"/>
        </w:rPr>
        <w:instrText xml:space="preserve"> FORMTEXT </w:instrText>
      </w:r>
      <w:r w:rsidR="00A14720" w:rsidRPr="00DC6E05">
        <w:rPr>
          <w:rFonts w:ascii="Pepi Regular" w:hAnsi="Pepi Regular" w:cs="Arial"/>
          <w:i/>
          <w:sz w:val="18"/>
        </w:rPr>
      </w:r>
      <w:r w:rsidR="00A14720" w:rsidRPr="00DC6E05">
        <w:rPr>
          <w:rFonts w:ascii="Pepi Regular" w:hAnsi="Pepi Regular" w:cs="Arial"/>
          <w:i/>
          <w:sz w:val="18"/>
        </w:rPr>
        <w:fldChar w:fldCharType="separate"/>
      </w:r>
      <w:r w:rsidR="00F12D14" w:rsidRPr="00DC6E05">
        <w:rPr>
          <w:rFonts w:ascii="Pepi Regular" w:hAnsi="Pepi Regular" w:cs="Arial"/>
          <w:i/>
          <w:sz w:val="18"/>
        </w:rPr>
        <w:t> </w:t>
      </w:r>
      <w:r w:rsidR="00F12D14" w:rsidRPr="00DC6E05">
        <w:rPr>
          <w:rFonts w:ascii="Pepi Regular" w:hAnsi="Pepi Regular" w:cs="Arial"/>
          <w:i/>
          <w:sz w:val="18"/>
        </w:rPr>
        <w:t> </w:t>
      </w:r>
      <w:r w:rsidR="00F12D14" w:rsidRPr="00DC6E05">
        <w:rPr>
          <w:rFonts w:ascii="Pepi Regular" w:hAnsi="Pepi Regular" w:cs="Arial"/>
          <w:i/>
          <w:sz w:val="18"/>
        </w:rPr>
        <w:t> </w:t>
      </w:r>
      <w:r w:rsidR="00F12D14" w:rsidRPr="00DC6E05">
        <w:rPr>
          <w:rFonts w:ascii="Pepi Regular" w:hAnsi="Pepi Regular" w:cs="Arial"/>
          <w:i/>
          <w:sz w:val="18"/>
        </w:rPr>
        <w:t> </w:t>
      </w:r>
      <w:r w:rsidR="00F12D14" w:rsidRPr="00DC6E05">
        <w:rPr>
          <w:rFonts w:ascii="Pepi Regular" w:hAnsi="Pepi Regular" w:cs="Arial"/>
          <w:i/>
          <w:sz w:val="18"/>
        </w:rPr>
        <w:t> </w:t>
      </w:r>
      <w:r w:rsidR="00A14720" w:rsidRPr="00DC6E05">
        <w:rPr>
          <w:rFonts w:ascii="Pepi Regular" w:hAnsi="Pepi Regular" w:cs="Arial"/>
          <w:i/>
          <w:sz w:val="18"/>
        </w:rPr>
        <w:fldChar w:fldCharType="end"/>
      </w:r>
      <w:bookmarkEnd w:id="28"/>
    </w:p>
    <w:p w14:paraId="3E10EDDB" w14:textId="77777777" w:rsidR="00B636A3" w:rsidRPr="00DC6E05" w:rsidRDefault="00B636A3" w:rsidP="003038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5387"/>
        </w:tabs>
        <w:spacing w:line="360" w:lineRule="auto"/>
        <w:rPr>
          <w:rFonts w:ascii="Pepi Regular" w:hAnsi="Pepi Regular" w:cs="Arial"/>
          <w:i/>
        </w:rPr>
      </w:pPr>
      <w:r w:rsidRPr="00DC6E05">
        <w:rPr>
          <w:rFonts w:ascii="Pepi Regular" w:hAnsi="Pepi Regular" w:cs="Arial"/>
          <w:i/>
        </w:rPr>
        <w:t xml:space="preserve">a) </w:t>
      </w:r>
      <w:r w:rsidR="001032F3" w:rsidRPr="00DC6E05">
        <w:rPr>
          <w:rFonts w:ascii="Pepi Regular" w:hAnsi="Pepi Regular" w:cs="Arial"/>
          <w:i/>
        </w:rPr>
        <w:t xml:space="preserve">z </w:t>
      </w:r>
      <w:r w:rsidR="003038BB" w:rsidRPr="00DC6E05">
        <w:rPr>
          <w:rFonts w:ascii="Pepi Regular" w:hAnsi="Pepi Regular" w:cs="Arial"/>
          <w:i/>
        </w:rPr>
        <w:t xml:space="preserve">výše požadované dotace: </w:t>
      </w:r>
      <w:r w:rsidR="003038BB" w:rsidRPr="00DC6E05">
        <w:rPr>
          <w:rFonts w:ascii="Pepi Regular" w:hAnsi="Pepi Regular" w:cs="Arial"/>
          <w:i/>
        </w:rPr>
        <w:tab/>
      </w:r>
      <w:r w:rsidRPr="00DC6E05">
        <w:rPr>
          <w:rFonts w:ascii="Pepi Regular" w:hAnsi="Pepi Regular" w:cs="Arial"/>
          <w:i/>
        </w:rPr>
        <w:t>Kč</w:t>
      </w:r>
    </w:p>
    <w:p w14:paraId="2A81B437" w14:textId="77777777" w:rsidR="003038BB" w:rsidRPr="00DC6E05" w:rsidRDefault="003009FE" w:rsidP="00300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5245"/>
        </w:tabs>
        <w:spacing w:line="0" w:lineRule="atLeast"/>
        <w:rPr>
          <w:rFonts w:ascii="Pepi Regular" w:hAnsi="Pepi Regular" w:cs="Arial"/>
          <w:i/>
        </w:rPr>
      </w:pPr>
      <w:r w:rsidRPr="00DC6E05">
        <w:rPr>
          <w:rFonts w:ascii="Pepi Regular" w:hAnsi="Pepi Regular" w:cs="Arial"/>
          <w:i/>
          <w:sz w:val="18"/>
        </w:rPr>
        <w:tab/>
      </w:r>
      <w:r w:rsidRPr="00DC6E05">
        <w:rPr>
          <w:rFonts w:ascii="Pepi Regular" w:hAnsi="Pepi Regular" w:cs="Arial"/>
          <w:i/>
          <w:sz w:val="18"/>
        </w:rPr>
        <w:fldChar w:fldCharType="begin">
          <w:ffData>
            <w:name w:val="Text24"/>
            <w:enabled/>
            <w:calcOnExit w:val="0"/>
            <w:textInput>
              <w:type w:val="number"/>
              <w:format w:val="# ##0,00"/>
            </w:textInput>
          </w:ffData>
        </w:fldChar>
      </w:r>
      <w:r w:rsidRPr="00DC6E05">
        <w:rPr>
          <w:rFonts w:ascii="Pepi Regular" w:hAnsi="Pepi Regular" w:cs="Arial"/>
          <w:i/>
          <w:sz w:val="18"/>
        </w:rPr>
        <w:instrText xml:space="preserve"> FORMTEXT </w:instrText>
      </w:r>
      <w:r w:rsidRPr="00DC6E05">
        <w:rPr>
          <w:rFonts w:ascii="Pepi Regular" w:hAnsi="Pepi Regular" w:cs="Arial"/>
          <w:i/>
          <w:sz w:val="18"/>
        </w:rPr>
      </w:r>
      <w:r w:rsidRPr="00DC6E05">
        <w:rPr>
          <w:rFonts w:ascii="Pepi Regular" w:hAnsi="Pepi Regular" w:cs="Arial"/>
          <w:i/>
          <w:sz w:val="18"/>
        </w:rPr>
        <w:fldChar w:fldCharType="separate"/>
      </w:r>
      <w:r w:rsidR="00F12D14" w:rsidRPr="00DC6E05">
        <w:rPr>
          <w:rFonts w:ascii="Pepi Regular" w:hAnsi="Pepi Regular" w:cs="Arial"/>
          <w:i/>
          <w:sz w:val="18"/>
        </w:rPr>
        <w:t> </w:t>
      </w:r>
      <w:r w:rsidR="00F12D14" w:rsidRPr="00DC6E05">
        <w:rPr>
          <w:rFonts w:ascii="Pepi Regular" w:hAnsi="Pepi Regular" w:cs="Arial"/>
          <w:i/>
          <w:sz w:val="18"/>
        </w:rPr>
        <w:t> </w:t>
      </w:r>
      <w:r w:rsidR="00F12D14" w:rsidRPr="00DC6E05">
        <w:rPr>
          <w:rFonts w:ascii="Pepi Regular" w:hAnsi="Pepi Regular" w:cs="Arial"/>
          <w:i/>
          <w:sz w:val="18"/>
        </w:rPr>
        <w:t> </w:t>
      </w:r>
      <w:r w:rsidR="00F12D14" w:rsidRPr="00DC6E05">
        <w:rPr>
          <w:rFonts w:ascii="Pepi Regular" w:hAnsi="Pepi Regular" w:cs="Arial"/>
          <w:i/>
          <w:sz w:val="18"/>
        </w:rPr>
        <w:t> </w:t>
      </w:r>
      <w:r w:rsidR="00F12D14" w:rsidRPr="00DC6E05">
        <w:rPr>
          <w:rFonts w:ascii="Pepi Regular" w:hAnsi="Pepi Regular" w:cs="Arial"/>
          <w:i/>
          <w:sz w:val="18"/>
        </w:rPr>
        <w:t> </w:t>
      </w:r>
      <w:r w:rsidRPr="00DC6E05">
        <w:rPr>
          <w:rFonts w:ascii="Pepi Regular" w:hAnsi="Pepi Regular" w:cs="Arial"/>
          <w:i/>
          <w:sz w:val="18"/>
        </w:rPr>
        <w:fldChar w:fldCharType="end"/>
      </w:r>
    </w:p>
    <w:p w14:paraId="4CEB6AA9" w14:textId="77777777" w:rsidR="00B636A3" w:rsidRPr="00DC6E05" w:rsidRDefault="00B636A3" w:rsidP="003038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5387"/>
        </w:tabs>
        <w:spacing w:line="0" w:lineRule="atLeast"/>
        <w:rPr>
          <w:rFonts w:ascii="Pepi Regular" w:hAnsi="Pepi Regular" w:cs="Arial"/>
          <w:i/>
        </w:rPr>
      </w:pPr>
      <w:r w:rsidRPr="00DC6E05">
        <w:rPr>
          <w:rFonts w:ascii="Pepi Regular" w:hAnsi="Pepi Regular" w:cs="Arial"/>
          <w:i/>
        </w:rPr>
        <w:t xml:space="preserve">b) </w:t>
      </w:r>
      <w:r w:rsidR="001032F3" w:rsidRPr="00DC6E05">
        <w:rPr>
          <w:rFonts w:ascii="Pepi Regular" w:hAnsi="Pepi Regular" w:cs="Arial"/>
          <w:i/>
        </w:rPr>
        <w:t xml:space="preserve">z </w:t>
      </w:r>
      <w:r w:rsidRPr="00DC6E05">
        <w:rPr>
          <w:rFonts w:ascii="Pepi Regular" w:hAnsi="Pepi Regular" w:cs="Arial"/>
          <w:i/>
        </w:rPr>
        <w:t>vlastní</w:t>
      </w:r>
      <w:r w:rsidR="001032F3" w:rsidRPr="00DC6E05">
        <w:rPr>
          <w:rFonts w:ascii="Pepi Regular" w:hAnsi="Pepi Regular" w:cs="Arial"/>
          <w:i/>
        </w:rPr>
        <w:t>ch</w:t>
      </w:r>
      <w:r w:rsidRPr="00DC6E05">
        <w:rPr>
          <w:rFonts w:ascii="Pepi Regular" w:hAnsi="Pepi Regular" w:cs="Arial"/>
          <w:i/>
        </w:rPr>
        <w:t xml:space="preserve"> zdroj</w:t>
      </w:r>
      <w:r w:rsidR="001032F3" w:rsidRPr="00DC6E05">
        <w:rPr>
          <w:rFonts w:ascii="Pepi Regular" w:hAnsi="Pepi Regular" w:cs="Arial"/>
          <w:i/>
        </w:rPr>
        <w:t>ů</w:t>
      </w:r>
      <w:r w:rsidRPr="00DC6E05">
        <w:rPr>
          <w:rFonts w:ascii="Pepi Regular" w:hAnsi="Pepi Regular" w:cs="Arial"/>
          <w:i/>
        </w:rPr>
        <w:t>:</w:t>
      </w:r>
      <w:r w:rsidRPr="00DC6E05">
        <w:rPr>
          <w:rFonts w:ascii="Pepi Regular" w:hAnsi="Pepi Regular" w:cs="Arial"/>
          <w:i/>
        </w:rPr>
        <w:tab/>
        <w:t>Kč</w:t>
      </w:r>
    </w:p>
    <w:p w14:paraId="7E67B693" w14:textId="77777777" w:rsidR="001032F3" w:rsidRPr="00DC6E05" w:rsidRDefault="001032F3" w:rsidP="003038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7088"/>
        </w:tabs>
        <w:spacing w:line="360" w:lineRule="auto"/>
        <w:rPr>
          <w:rFonts w:ascii="Pepi Regular" w:hAnsi="Pepi Regular" w:cs="Arial"/>
          <w:i/>
          <w:sz w:val="14"/>
          <w:szCs w:val="14"/>
        </w:rPr>
      </w:pPr>
      <w:r w:rsidRPr="00DC6E05">
        <w:rPr>
          <w:rFonts w:ascii="Pepi Regular" w:hAnsi="Pepi Regular" w:cs="Arial"/>
          <w:i/>
          <w:sz w:val="14"/>
          <w:szCs w:val="14"/>
        </w:rPr>
        <w:t>(vstupné, startovné, členské příspěvky,…)</w:t>
      </w:r>
    </w:p>
    <w:p w14:paraId="6BD415CB" w14:textId="77777777" w:rsidR="003038BB" w:rsidRPr="00DC6E05" w:rsidRDefault="003009FE" w:rsidP="00300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5245"/>
        </w:tabs>
        <w:rPr>
          <w:rFonts w:ascii="Pepi Regular" w:hAnsi="Pepi Regular" w:cs="Arial"/>
          <w:i/>
        </w:rPr>
      </w:pPr>
      <w:r w:rsidRPr="00DC6E05">
        <w:rPr>
          <w:rFonts w:ascii="Pepi Regular" w:hAnsi="Pepi Regular" w:cs="Arial"/>
          <w:i/>
          <w:sz w:val="18"/>
        </w:rPr>
        <w:tab/>
      </w:r>
      <w:r w:rsidRPr="00DC6E05">
        <w:rPr>
          <w:rFonts w:ascii="Pepi Regular" w:hAnsi="Pepi Regular" w:cs="Arial"/>
          <w:i/>
          <w:sz w:val="18"/>
        </w:rPr>
        <w:fldChar w:fldCharType="begin">
          <w:ffData>
            <w:name w:val="Text24"/>
            <w:enabled/>
            <w:calcOnExit w:val="0"/>
            <w:textInput>
              <w:type w:val="number"/>
              <w:format w:val="# ##0,00"/>
            </w:textInput>
          </w:ffData>
        </w:fldChar>
      </w:r>
      <w:r w:rsidRPr="00DC6E05">
        <w:rPr>
          <w:rFonts w:ascii="Pepi Regular" w:hAnsi="Pepi Regular" w:cs="Arial"/>
          <w:i/>
          <w:sz w:val="18"/>
        </w:rPr>
        <w:instrText xml:space="preserve"> FORMTEXT </w:instrText>
      </w:r>
      <w:r w:rsidRPr="00DC6E05">
        <w:rPr>
          <w:rFonts w:ascii="Pepi Regular" w:hAnsi="Pepi Regular" w:cs="Arial"/>
          <w:i/>
          <w:sz w:val="18"/>
        </w:rPr>
      </w:r>
      <w:r w:rsidRPr="00DC6E05">
        <w:rPr>
          <w:rFonts w:ascii="Pepi Regular" w:hAnsi="Pepi Regular" w:cs="Arial"/>
          <w:i/>
          <w:sz w:val="18"/>
        </w:rPr>
        <w:fldChar w:fldCharType="separate"/>
      </w:r>
      <w:r w:rsidR="00F12D14" w:rsidRPr="00DC6E05">
        <w:rPr>
          <w:rFonts w:ascii="Pepi Regular" w:hAnsi="Pepi Regular" w:cs="Arial"/>
          <w:i/>
          <w:sz w:val="18"/>
        </w:rPr>
        <w:t> </w:t>
      </w:r>
      <w:r w:rsidR="00F12D14" w:rsidRPr="00DC6E05">
        <w:rPr>
          <w:rFonts w:ascii="Pepi Regular" w:hAnsi="Pepi Regular" w:cs="Arial"/>
          <w:i/>
          <w:sz w:val="18"/>
        </w:rPr>
        <w:t> </w:t>
      </w:r>
      <w:r w:rsidR="00F12D14" w:rsidRPr="00DC6E05">
        <w:rPr>
          <w:rFonts w:ascii="Pepi Regular" w:hAnsi="Pepi Regular" w:cs="Arial"/>
          <w:i/>
          <w:sz w:val="18"/>
        </w:rPr>
        <w:t> </w:t>
      </w:r>
      <w:r w:rsidR="00F12D14" w:rsidRPr="00DC6E05">
        <w:rPr>
          <w:rFonts w:ascii="Pepi Regular" w:hAnsi="Pepi Regular" w:cs="Arial"/>
          <w:i/>
          <w:sz w:val="18"/>
        </w:rPr>
        <w:t> </w:t>
      </w:r>
      <w:r w:rsidR="00F12D14" w:rsidRPr="00DC6E05">
        <w:rPr>
          <w:rFonts w:ascii="Pepi Regular" w:hAnsi="Pepi Regular" w:cs="Arial"/>
          <w:i/>
          <w:sz w:val="18"/>
        </w:rPr>
        <w:t> </w:t>
      </w:r>
      <w:r w:rsidRPr="00DC6E05">
        <w:rPr>
          <w:rFonts w:ascii="Pepi Regular" w:hAnsi="Pepi Regular" w:cs="Arial"/>
          <w:i/>
          <w:sz w:val="18"/>
        </w:rPr>
        <w:fldChar w:fldCharType="end"/>
      </w:r>
    </w:p>
    <w:p w14:paraId="4254F845" w14:textId="77777777" w:rsidR="00B636A3" w:rsidRPr="00DC6E05" w:rsidRDefault="00B636A3" w:rsidP="003038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5387"/>
        </w:tabs>
        <w:rPr>
          <w:rFonts w:ascii="Pepi Regular" w:hAnsi="Pepi Regular" w:cs="Arial"/>
          <w:i/>
        </w:rPr>
      </w:pPr>
      <w:r w:rsidRPr="00DC6E05">
        <w:rPr>
          <w:rFonts w:ascii="Pepi Regular" w:hAnsi="Pepi Regular" w:cs="Arial"/>
          <w:i/>
        </w:rPr>
        <w:t xml:space="preserve">c) </w:t>
      </w:r>
      <w:r w:rsidR="001032F3" w:rsidRPr="00DC6E05">
        <w:rPr>
          <w:rFonts w:ascii="Pepi Regular" w:hAnsi="Pepi Regular" w:cs="Arial"/>
          <w:i/>
        </w:rPr>
        <w:t xml:space="preserve">z </w:t>
      </w:r>
      <w:r w:rsidRPr="00DC6E05">
        <w:rPr>
          <w:rFonts w:ascii="Pepi Regular" w:hAnsi="Pepi Regular" w:cs="Arial"/>
          <w:i/>
        </w:rPr>
        <w:t>jin</w:t>
      </w:r>
      <w:r w:rsidR="001032F3" w:rsidRPr="00DC6E05">
        <w:rPr>
          <w:rFonts w:ascii="Pepi Regular" w:hAnsi="Pepi Regular" w:cs="Arial"/>
          <w:i/>
        </w:rPr>
        <w:t>ých</w:t>
      </w:r>
      <w:r w:rsidRPr="00DC6E05">
        <w:rPr>
          <w:rFonts w:ascii="Pepi Regular" w:hAnsi="Pepi Regular" w:cs="Arial"/>
          <w:i/>
        </w:rPr>
        <w:t xml:space="preserve"> zdroj</w:t>
      </w:r>
      <w:r w:rsidR="001032F3" w:rsidRPr="00DC6E05">
        <w:rPr>
          <w:rFonts w:ascii="Pepi Regular" w:hAnsi="Pepi Regular" w:cs="Arial"/>
          <w:i/>
        </w:rPr>
        <w:t>ů</w:t>
      </w:r>
      <w:r w:rsidRPr="00DC6E05">
        <w:rPr>
          <w:rFonts w:ascii="Pepi Regular" w:hAnsi="Pepi Regular" w:cs="Arial"/>
          <w:i/>
        </w:rPr>
        <w:t>:</w:t>
      </w:r>
      <w:r w:rsidRPr="00DC6E05">
        <w:rPr>
          <w:rFonts w:ascii="Pepi Regular" w:hAnsi="Pepi Regular" w:cs="Arial"/>
          <w:i/>
        </w:rPr>
        <w:tab/>
        <w:t>Kč</w:t>
      </w:r>
    </w:p>
    <w:p w14:paraId="50C53BB8" w14:textId="77777777" w:rsidR="001E1108" w:rsidRPr="00DC6E05" w:rsidRDefault="001E1108" w:rsidP="001E11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7088"/>
        </w:tabs>
        <w:rPr>
          <w:rFonts w:ascii="Pepi Regular" w:hAnsi="Pepi Regular" w:cs="Arial"/>
          <w:i/>
          <w:sz w:val="14"/>
          <w:szCs w:val="14"/>
        </w:rPr>
      </w:pPr>
      <w:r w:rsidRPr="00DC6E05">
        <w:rPr>
          <w:rFonts w:ascii="Pepi Regular" w:hAnsi="Pepi Regular" w:cs="Arial"/>
          <w:i/>
          <w:sz w:val="14"/>
          <w:szCs w:val="14"/>
        </w:rPr>
        <w:t>(sponzoring, granty, dotace,</w:t>
      </w:r>
      <w:r w:rsidR="00FE1511" w:rsidRPr="00DC6E05">
        <w:rPr>
          <w:rFonts w:ascii="Pepi Regular" w:hAnsi="Pepi Regular" w:cs="Arial"/>
          <w:i/>
          <w:sz w:val="14"/>
          <w:szCs w:val="14"/>
        </w:rPr>
        <w:t xml:space="preserve"> dary,</w:t>
      </w:r>
      <w:r w:rsidRPr="00DC6E05">
        <w:rPr>
          <w:rFonts w:ascii="Pepi Regular" w:hAnsi="Pepi Regular" w:cs="Arial"/>
          <w:i/>
          <w:sz w:val="14"/>
          <w:szCs w:val="14"/>
        </w:rPr>
        <w:t>…)</w:t>
      </w:r>
    </w:p>
    <w:p w14:paraId="3990D4B7" w14:textId="77777777" w:rsidR="00B636A3" w:rsidRPr="00DC6E05" w:rsidRDefault="00B636A3" w:rsidP="00B636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/>
          <w:bCs/>
          <w:i/>
        </w:rPr>
      </w:pPr>
    </w:p>
    <w:p w14:paraId="043D4647" w14:textId="77777777" w:rsidR="00FE1511" w:rsidRPr="00DC6E05" w:rsidRDefault="00FE1511" w:rsidP="00B636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Cs/>
        </w:rPr>
      </w:pPr>
    </w:p>
    <w:p w14:paraId="3DBDC472" w14:textId="77777777" w:rsidR="00FE1511" w:rsidRPr="00DC6E05" w:rsidRDefault="00FE1511" w:rsidP="00B636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Cs/>
        </w:rPr>
      </w:pPr>
    </w:p>
    <w:p w14:paraId="6B13BD44" w14:textId="77777777" w:rsidR="00DC6E05" w:rsidRDefault="00DC6E05" w:rsidP="00B636A3">
      <w:pP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0999A411" w14:textId="77777777" w:rsidR="00DC6E05" w:rsidRDefault="00DC6E05" w:rsidP="00B636A3">
      <w:pP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073DF9A7" w14:textId="77777777" w:rsidR="00DC6E05" w:rsidRDefault="00DC6E05" w:rsidP="00B636A3">
      <w:pP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4A619EC9" w14:textId="77777777" w:rsidR="00DC6E05" w:rsidRDefault="00DC6E05" w:rsidP="00B636A3">
      <w:pP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30A07F45" w14:textId="77777777" w:rsidR="00DC6E05" w:rsidRDefault="00DC6E05" w:rsidP="00B636A3">
      <w:pP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5023E138" w14:textId="77777777" w:rsidR="00DC6E05" w:rsidRDefault="00DC6E05" w:rsidP="00B636A3">
      <w:pP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34261B29" w14:textId="271CB77B" w:rsidR="00B636A3" w:rsidRPr="00DC6E05" w:rsidRDefault="00B636A3" w:rsidP="00B636A3">
      <w:pPr>
        <w:tabs>
          <w:tab w:val="left" w:leader="dot" w:pos="8789"/>
        </w:tabs>
        <w:rPr>
          <w:rFonts w:ascii="Pepi Regular" w:hAnsi="Pepi Regular" w:cs="Arial"/>
          <w:b/>
          <w:bCs/>
        </w:rPr>
      </w:pPr>
      <w:r w:rsidRPr="00DC6E05">
        <w:rPr>
          <w:rFonts w:ascii="Pepi Regular" w:hAnsi="Pepi Regular" w:cs="Arial"/>
          <w:b/>
          <w:bCs/>
        </w:rPr>
        <w:t xml:space="preserve">                                                                                                                      </w:t>
      </w:r>
    </w:p>
    <w:tbl>
      <w:tblPr>
        <w:tblStyle w:val="Mkatabulky"/>
        <w:tblW w:w="9889" w:type="dxa"/>
        <w:tblLook w:val="04A0" w:firstRow="1" w:lastRow="0" w:firstColumn="1" w:lastColumn="0" w:noHBand="0" w:noVBand="1"/>
      </w:tblPr>
      <w:tblGrid>
        <w:gridCol w:w="9889"/>
      </w:tblGrid>
      <w:tr w:rsidR="00C60B96" w:rsidRPr="00DC6E05" w14:paraId="21571AD1" w14:textId="77777777" w:rsidTr="00715776">
        <w:tc>
          <w:tcPr>
            <w:tcW w:w="9889" w:type="dxa"/>
          </w:tcPr>
          <w:p w14:paraId="34ECD441" w14:textId="77777777" w:rsidR="00C60B96" w:rsidRPr="00DC6E05" w:rsidRDefault="00C60B96" w:rsidP="00715776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leader="dot" w:pos="8789"/>
              </w:tabs>
              <w:rPr>
                <w:rFonts w:ascii="Pepi Regular" w:hAnsi="Pepi Regular" w:cs="Arial"/>
              </w:rPr>
            </w:pPr>
          </w:p>
          <w:p w14:paraId="7C978BB7" w14:textId="77777777" w:rsidR="00C60B96" w:rsidRPr="00DC6E05" w:rsidRDefault="00C60B96" w:rsidP="00715776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leader="dot" w:pos="8789"/>
              </w:tabs>
              <w:rPr>
                <w:rFonts w:ascii="Pepi Regular" w:hAnsi="Pepi Regular" w:cs="Arial"/>
              </w:rPr>
            </w:pPr>
            <w:r w:rsidRPr="00DC6E05">
              <w:rPr>
                <w:rFonts w:ascii="Pepi Regular" w:hAnsi="Pepi Regular" w:cs="Arial"/>
              </w:rPr>
              <w:t>Struktura použití dotace – rozpočet (možno přílohou):</w:t>
            </w:r>
          </w:p>
          <w:p w14:paraId="5CD7DDF8" w14:textId="77777777" w:rsidR="00C60B96" w:rsidRPr="00DC6E05" w:rsidRDefault="00C60B96" w:rsidP="00715776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leader="dot" w:pos="8789"/>
              </w:tabs>
              <w:rPr>
                <w:rFonts w:ascii="Pepi Regular" w:hAnsi="Pepi Regular" w:cs="Arial"/>
                <w:bCs/>
                <w:i/>
                <w:sz w:val="14"/>
                <w:szCs w:val="14"/>
              </w:rPr>
            </w:pPr>
            <w:r w:rsidRPr="00DC6E05">
              <w:rPr>
                <w:rFonts w:ascii="Pepi Regular" w:hAnsi="Pepi Regular" w:cs="Arial"/>
                <w:bCs/>
                <w:i/>
                <w:sz w:val="14"/>
                <w:szCs w:val="14"/>
              </w:rPr>
              <w:t>(pro každou jednotlivou akci / činnost uveďte údaje samostatně; v případě, že počet řádků ve formuláři je nedostatečný, je možné rozpočet přiložit na samostatném listu)</w:t>
            </w:r>
          </w:p>
          <w:p w14:paraId="606B61E9" w14:textId="77777777" w:rsidR="00C60B96" w:rsidRPr="00DC6E05" w:rsidRDefault="00C60B96" w:rsidP="00715776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leader="dot" w:pos="8789"/>
              </w:tabs>
              <w:rPr>
                <w:rFonts w:ascii="Pepi Regular" w:hAnsi="Pepi Regular" w:cs="Arial"/>
                <w:bCs/>
                <w:i/>
                <w:sz w:val="14"/>
                <w:szCs w:val="14"/>
              </w:rPr>
            </w:pPr>
          </w:p>
          <w:tbl>
            <w:tblPr>
              <w:tblStyle w:val="Mkatabulky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303"/>
              <w:gridCol w:w="2303"/>
              <w:gridCol w:w="2303"/>
              <w:gridCol w:w="2303"/>
            </w:tblGrid>
            <w:tr w:rsidR="00C60B96" w:rsidRPr="00DC6E05" w14:paraId="167CE013" w14:textId="77777777" w:rsidTr="003009FE">
              <w:trPr>
                <w:trHeight w:val="283"/>
              </w:trPr>
              <w:tc>
                <w:tcPr>
                  <w:tcW w:w="2303" w:type="dxa"/>
                  <w:shd w:val="clear" w:color="auto" w:fill="D9D9D9" w:themeFill="background1" w:themeFillShade="D9"/>
                  <w:vAlign w:val="center"/>
                </w:tcPr>
                <w:p w14:paraId="12981A4A" w14:textId="77777777" w:rsidR="00C60B96" w:rsidRPr="00DC6E05" w:rsidRDefault="00C60B96" w:rsidP="003009FE">
                  <w:pPr>
                    <w:jc w:val="center"/>
                    <w:rPr>
                      <w:rFonts w:ascii="Pepi Regular" w:hAnsi="Pepi Regular" w:cs="Arial"/>
                      <w:sz w:val="18"/>
                      <w:szCs w:val="16"/>
                    </w:rPr>
                  </w:pPr>
                  <w:r w:rsidRPr="00DC6E05">
                    <w:rPr>
                      <w:rFonts w:ascii="Pepi Regular" w:hAnsi="Pepi Regular" w:cs="Arial"/>
                      <w:sz w:val="18"/>
                      <w:szCs w:val="16"/>
                    </w:rPr>
                    <w:t>druh výdaje</w:t>
                  </w:r>
                </w:p>
              </w:tc>
              <w:tc>
                <w:tcPr>
                  <w:tcW w:w="2303" w:type="dxa"/>
                  <w:shd w:val="clear" w:color="auto" w:fill="D9D9D9" w:themeFill="background1" w:themeFillShade="D9"/>
                  <w:vAlign w:val="center"/>
                </w:tcPr>
                <w:p w14:paraId="703538E9" w14:textId="77777777" w:rsidR="00C60B96" w:rsidRPr="00DC6E05" w:rsidRDefault="00C60B96" w:rsidP="003009FE">
                  <w:pPr>
                    <w:jc w:val="center"/>
                    <w:rPr>
                      <w:rFonts w:ascii="Pepi Regular" w:hAnsi="Pepi Regular" w:cs="Arial"/>
                      <w:sz w:val="18"/>
                      <w:szCs w:val="16"/>
                    </w:rPr>
                  </w:pPr>
                  <w:r w:rsidRPr="00DC6E05">
                    <w:rPr>
                      <w:rFonts w:ascii="Pepi Regular" w:hAnsi="Pepi Regular" w:cs="Arial"/>
                      <w:sz w:val="18"/>
                      <w:szCs w:val="16"/>
                    </w:rPr>
                    <w:t>předpokládané výdaje</w:t>
                  </w:r>
                </w:p>
              </w:tc>
              <w:tc>
                <w:tcPr>
                  <w:tcW w:w="2303" w:type="dxa"/>
                  <w:shd w:val="clear" w:color="auto" w:fill="D9D9D9" w:themeFill="background1" w:themeFillShade="D9"/>
                  <w:vAlign w:val="center"/>
                </w:tcPr>
                <w:p w14:paraId="44D52D0B" w14:textId="77777777" w:rsidR="00C60B96" w:rsidRPr="00DC6E05" w:rsidRDefault="00C60B96" w:rsidP="003009FE">
                  <w:pPr>
                    <w:jc w:val="center"/>
                    <w:rPr>
                      <w:rFonts w:ascii="Pepi Regular" w:hAnsi="Pepi Regular" w:cs="Arial"/>
                      <w:sz w:val="18"/>
                      <w:szCs w:val="16"/>
                    </w:rPr>
                  </w:pPr>
                  <w:r w:rsidRPr="00DC6E05">
                    <w:rPr>
                      <w:rFonts w:ascii="Pepi Regular" w:hAnsi="Pepi Regular" w:cs="Arial"/>
                      <w:sz w:val="18"/>
                      <w:szCs w:val="16"/>
                    </w:rPr>
                    <w:t>výše požadované dotace</w:t>
                  </w:r>
                </w:p>
              </w:tc>
              <w:tc>
                <w:tcPr>
                  <w:tcW w:w="2303" w:type="dxa"/>
                  <w:shd w:val="clear" w:color="auto" w:fill="D9D9D9" w:themeFill="background1" w:themeFillShade="D9"/>
                  <w:vAlign w:val="center"/>
                </w:tcPr>
                <w:p w14:paraId="412DD623" w14:textId="77777777" w:rsidR="00C60B96" w:rsidRPr="00DC6E05" w:rsidRDefault="00C60B96" w:rsidP="003009FE">
                  <w:pPr>
                    <w:jc w:val="center"/>
                    <w:rPr>
                      <w:rFonts w:ascii="Pepi Regular" w:hAnsi="Pepi Regular" w:cs="Arial"/>
                      <w:sz w:val="18"/>
                      <w:szCs w:val="16"/>
                    </w:rPr>
                  </w:pPr>
                  <w:r w:rsidRPr="00DC6E05">
                    <w:rPr>
                      <w:rFonts w:ascii="Pepi Regular" w:hAnsi="Pepi Regular" w:cs="Arial"/>
                      <w:sz w:val="18"/>
                      <w:szCs w:val="16"/>
                    </w:rPr>
                    <w:t>poznámka</w:t>
                  </w:r>
                </w:p>
              </w:tc>
            </w:tr>
            <w:tr w:rsidR="00C60B96" w:rsidRPr="00DC6E05" w14:paraId="29BE0FBC" w14:textId="77777777" w:rsidTr="003009FE">
              <w:trPr>
                <w:trHeight w:val="340"/>
              </w:trPr>
              <w:tc>
                <w:tcPr>
                  <w:tcW w:w="2303" w:type="dxa"/>
                  <w:vAlign w:val="center"/>
                </w:tcPr>
                <w:p w14:paraId="4FACE6D5" w14:textId="77777777" w:rsidR="00C60B96" w:rsidRPr="00DC6E05" w:rsidRDefault="00C60B96" w:rsidP="00F12D14">
                  <w:pPr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="00F12D14"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="00F12D14"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="00F12D14"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="00F12D14"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="00F12D14"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3720607B" w14:textId="77777777" w:rsidR="00C60B96" w:rsidRPr="00DC6E05" w:rsidRDefault="00A14720" w:rsidP="00F12D14">
                  <w:pPr>
                    <w:ind w:right="392"/>
                    <w:jc w:val="right"/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format w:val="# ##0,00"/>
                        </w:textInput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="00F12D14"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="00F12D14"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="00F12D14"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="00F12D14"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="00F12D14"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7022261F" w14:textId="77777777" w:rsidR="00C60B96" w:rsidRPr="00DC6E05" w:rsidRDefault="00A14720" w:rsidP="00F12D14">
                  <w:pPr>
                    <w:ind w:right="285"/>
                    <w:jc w:val="right"/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format w:val="# ##0,00"/>
                        </w:textInput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="00F12D14"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="00F12D14"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="00F12D14"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="00F12D14"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="00F12D14"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691D727D" w14:textId="77777777" w:rsidR="00C60B96" w:rsidRPr="00DC6E05" w:rsidRDefault="00C60B96" w:rsidP="003009FE">
                  <w:pPr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</w:tr>
            <w:tr w:rsidR="00C60B96" w:rsidRPr="00DC6E05" w14:paraId="6D5C2C8F" w14:textId="77777777" w:rsidTr="003009FE">
              <w:trPr>
                <w:trHeight w:val="340"/>
              </w:trPr>
              <w:tc>
                <w:tcPr>
                  <w:tcW w:w="2303" w:type="dxa"/>
                  <w:vAlign w:val="center"/>
                </w:tcPr>
                <w:p w14:paraId="7B6E6F78" w14:textId="77777777" w:rsidR="00C60B96" w:rsidRPr="00DC6E05" w:rsidRDefault="00C60B96" w:rsidP="003009FE">
                  <w:pPr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56B73612" w14:textId="77777777" w:rsidR="00C60B96" w:rsidRPr="00DC6E05" w:rsidRDefault="00A14720" w:rsidP="003009FE">
                  <w:pPr>
                    <w:ind w:right="392"/>
                    <w:jc w:val="right"/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format w:val="# ##0,00"/>
                        </w:textInput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4DA22488" w14:textId="77777777" w:rsidR="00C60B96" w:rsidRPr="00DC6E05" w:rsidRDefault="00A14720" w:rsidP="003009FE">
                  <w:pPr>
                    <w:ind w:right="285"/>
                    <w:jc w:val="right"/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format w:val="# ##0,00"/>
                        </w:textInput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606066FF" w14:textId="77777777" w:rsidR="00C60B96" w:rsidRPr="00DC6E05" w:rsidRDefault="00C60B96" w:rsidP="003009FE">
                  <w:pPr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</w:tr>
            <w:tr w:rsidR="00C60B96" w:rsidRPr="00DC6E05" w14:paraId="24A386C5" w14:textId="77777777" w:rsidTr="003009FE">
              <w:trPr>
                <w:trHeight w:val="340"/>
              </w:trPr>
              <w:tc>
                <w:tcPr>
                  <w:tcW w:w="2303" w:type="dxa"/>
                  <w:vAlign w:val="center"/>
                </w:tcPr>
                <w:p w14:paraId="042667AF" w14:textId="77777777" w:rsidR="00C60B96" w:rsidRPr="00DC6E05" w:rsidRDefault="00C60B96" w:rsidP="003009FE">
                  <w:pPr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50645042" w14:textId="77777777" w:rsidR="00C60B96" w:rsidRPr="00DC6E05" w:rsidRDefault="00A14720" w:rsidP="003009FE">
                  <w:pPr>
                    <w:ind w:right="392"/>
                    <w:jc w:val="right"/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format w:val="# ##0,00"/>
                        </w:textInput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3367C9D8" w14:textId="77777777" w:rsidR="00C60B96" w:rsidRPr="00DC6E05" w:rsidRDefault="00A14720" w:rsidP="003009FE">
                  <w:pPr>
                    <w:ind w:right="285"/>
                    <w:jc w:val="right"/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format w:val="# ##0,00"/>
                        </w:textInput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2FB74374" w14:textId="77777777" w:rsidR="00C60B96" w:rsidRPr="00DC6E05" w:rsidRDefault="00C60B96" w:rsidP="003009FE">
                  <w:pPr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</w:tr>
            <w:tr w:rsidR="00C60B96" w:rsidRPr="00DC6E05" w14:paraId="7138C1A0" w14:textId="77777777" w:rsidTr="003009FE">
              <w:trPr>
                <w:trHeight w:val="340"/>
              </w:trPr>
              <w:tc>
                <w:tcPr>
                  <w:tcW w:w="2303" w:type="dxa"/>
                  <w:vAlign w:val="center"/>
                </w:tcPr>
                <w:p w14:paraId="3075EDF0" w14:textId="77777777" w:rsidR="00C60B96" w:rsidRPr="00DC6E05" w:rsidRDefault="00C60B96" w:rsidP="003009FE">
                  <w:pPr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3735D6C5" w14:textId="77777777" w:rsidR="00C60B96" w:rsidRPr="00DC6E05" w:rsidRDefault="00A14720" w:rsidP="003009FE">
                  <w:pPr>
                    <w:ind w:right="392"/>
                    <w:jc w:val="right"/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format w:val="# ##0,00"/>
                        </w:textInput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277D2174" w14:textId="77777777" w:rsidR="00C60B96" w:rsidRPr="00DC6E05" w:rsidRDefault="00A14720" w:rsidP="003009FE">
                  <w:pPr>
                    <w:ind w:right="285"/>
                    <w:jc w:val="right"/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format w:val="# ##0,00"/>
                        </w:textInput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06792979" w14:textId="77777777" w:rsidR="00C60B96" w:rsidRPr="00DC6E05" w:rsidRDefault="00C60B96" w:rsidP="003009FE">
                  <w:pPr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</w:tr>
            <w:tr w:rsidR="00C60B96" w:rsidRPr="00DC6E05" w14:paraId="6B2DC943" w14:textId="77777777" w:rsidTr="003009FE">
              <w:trPr>
                <w:trHeight w:val="340"/>
              </w:trPr>
              <w:tc>
                <w:tcPr>
                  <w:tcW w:w="2303" w:type="dxa"/>
                  <w:vAlign w:val="center"/>
                </w:tcPr>
                <w:p w14:paraId="2968F995" w14:textId="77777777" w:rsidR="00C60B96" w:rsidRPr="00DC6E05" w:rsidRDefault="00C60B96" w:rsidP="003009FE">
                  <w:pPr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3B3B96AE" w14:textId="77777777" w:rsidR="00C60B96" w:rsidRPr="00DC6E05" w:rsidRDefault="00A14720" w:rsidP="003009FE">
                  <w:pPr>
                    <w:ind w:right="392"/>
                    <w:jc w:val="right"/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format w:val="# ##0,00"/>
                        </w:textInput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78106AF9" w14:textId="77777777" w:rsidR="00C60B96" w:rsidRPr="00DC6E05" w:rsidRDefault="00A14720" w:rsidP="003009FE">
                  <w:pPr>
                    <w:ind w:right="285"/>
                    <w:jc w:val="right"/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format w:val="# ##0,00"/>
                        </w:textInput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28E4C387" w14:textId="77777777" w:rsidR="00C60B96" w:rsidRPr="00DC6E05" w:rsidRDefault="00C60B96" w:rsidP="003009FE">
                  <w:pPr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</w:tr>
            <w:tr w:rsidR="00C60B96" w:rsidRPr="00DC6E05" w14:paraId="5D288E74" w14:textId="77777777" w:rsidTr="003009FE">
              <w:trPr>
                <w:trHeight w:val="340"/>
              </w:trPr>
              <w:tc>
                <w:tcPr>
                  <w:tcW w:w="2303" w:type="dxa"/>
                  <w:vAlign w:val="center"/>
                </w:tcPr>
                <w:p w14:paraId="568F0A85" w14:textId="77777777" w:rsidR="00C60B96" w:rsidRPr="00DC6E05" w:rsidRDefault="00C60B96" w:rsidP="003009FE">
                  <w:pPr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489381D5" w14:textId="77777777" w:rsidR="00C60B96" w:rsidRPr="00DC6E05" w:rsidRDefault="00A14720" w:rsidP="003009FE">
                  <w:pPr>
                    <w:ind w:right="392"/>
                    <w:jc w:val="right"/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format w:val="# ##0,00"/>
                        </w:textInput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5DE8A956" w14:textId="77777777" w:rsidR="00C60B96" w:rsidRPr="00DC6E05" w:rsidRDefault="00A14720" w:rsidP="003009FE">
                  <w:pPr>
                    <w:ind w:right="285"/>
                    <w:jc w:val="right"/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format w:val="# ##0,00"/>
                        </w:textInput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41B523BB" w14:textId="77777777" w:rsidR="00C60B96" w:rsidRPr="00DC6E05" w:rsidRDefault="00C60B96" w:rsidP="003009FE">
                  <w:pPr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</w:tr>
            <w:tr w:rsidR="003009FE" w:rsidRPr="00DC6E05" w14:paraId="2375A36C" w14:textId="77777777" w:rsidTr="003009FE">
              <w:trPr>
                <w:trHeight w:val="340"/>
              </w:trPr>
              <w:tc>
                <w:tcPr>
                  <w:tcW w:w="2303" w:type="dxa"/>
                  <w:vAlign w:val="center"/>
                </w:tcPr>
                <w:p w14:paraId="77EDE9F4" w14:textId="77777777" w:rsidR="003009FE" w:rsidRPr="00DC6E05" w:rsidRDefault="003009FE" w:rsidP="003009FE">
                  <w:pPr>
                    <w:rPr>
                      <w:rFonts w:ascii="Pepi Regular" w:hAnsi="Pepi Regular" w:cs="Arial"/>
                      <w:bCs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7D353278" w14:textId="77777777" w:rsidR="003009FE" w:rsidRPr="00DC6E05" w:rsidRDefault="003009FE" w:rsidP="003009FE">
                  <w:pPr>
                    <w:ind w:right="392"/>
                    <w:jc w:val="right"/>
                    <w:rPr>
                      <w:rFonts w:ascii="Pepi Regular" w:hAnsi="Pepi Regular" w:cs="Arial"/>
                      <w:bCs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7CDE171B" w14:textId="77777777" w:rsidR="003009FE" w:rsidRPr="00DC6E05" w:rsidRDefault="003009FE" w:rsidP="003009FE">
                  <w:pPr>
                    <w:ind w:right="285"/>
                    <w:jc w:val="right"/>
                    <w:rPr>
                      <w:rFonts w:ascii="Pepi Regular" w:hAnsi="Pepi Regular" w:cs="Arial"/>
                      <w:bCs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6F296E34" w14:textId="77777777" w:rsidR="003009FE" w:rsidRPr="00DC6E05" w:rsidRDefault="003009FE" w:rsidP="003009FE">
                  <w:pPr>
                    <w:rPr>
                      <w:rFonts w:ascii="Pepi Regular" w:hAnsi="Pepi Regular" w:cs="Arial"/>
                      <w:bCs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</w:tr>
          </w:tbl>
          <w:p w14:paraId="730B3AAD" w14:textId="77777777" w:rsidR="00C60B96" w:rsidRPr="00DC6E05" w:rsidRDefault="00C60B96" w:rsidP="00715776">
            <w:pPr>
              <w:pBdr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leader="dot" w:pos="8789"/>
              </w:tabs>
              <w:rPr>
                <w:rFonts w:ascii="Pepi Regular" w:hAnsi="Pepi Regular" w:cs="Arial"/>
                <w:bCs/>
                <w:i/>
                <w:sz w:val="14"/>
                <w:szCs w:val="14"/>
              </w:rPr>
            </w:pPr>
          </w:p>
          <w:p w14:paraId="10D6F3E4" w14:textId="77777777" w:rsidR="00C60B96" w:rsidRPr="00DC6E05" w:rsidRDefault="00C60B96" w:rsidP="00715776">
            <w:pPr>
              <w:pBdr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leader="dot" w:pos="8789"/>
              </w:tabs>
              <w:rPr>
                <w:rFonts w:ascii="Pepi Regular" w:hAnsi="Pepi Regular"/>
              </w:rPr>
            </w:pPr>
          </w:p>
        </w:tc>
      </w:tr>
    </w:tbl>
    <w:p w14:paraId="25AC851E" w14:textId="77777777" w:rsidR="00514235" w:rsidRPr="00DC6E05" w:rsidRDefault="00514235" w:rsidP="007A0916">
      <w:pPr>
        <w:pStyle w:val="Nzev"/>
        <w:spacing w:after="120"/>
        <w:jc w:val="left"/>
        <w:rPr>
          <w:rFonts w:ascii="Pepi Regular" w:hAnsi="Pepi Regular" w:cs="Arial"/>
          <w:sz w:val="14"/>
          <w:szCs w:val="24"/>
          <w:u w:val="none"/>
        </w:rPr>
      </w:pPr>
    </w:p>
    <w:p w14:paraId="667B846C" w14:textId="77777777" w:rsidR="009A4979" w:rsidRPr="00DC6E05" w:rsidRDefault="007A0916" w:rsidP="001D454A">
      <w:pPr>
        <w:pStyle w:val="Nzev"/>
        <w:jc w:val="left"/>
        <w:rPr>
          <w:rFonts w:ascii="Pepi Regular" w:hAnsi="Pepi Regular" w:cs="Arial"/>
          <w:b w:val="0"/>
          <w:bCs w:val="0"/>
        </w:rPr>
      </w:pPr>
      <w:r w:rsidRPr="00DC6E05">
        <w:rPr>
          <w:rFonts w:ascii="Pepi Regular" w:hAnsi="Pepi Regular" w:cs="Arial"/>
          <w:sz w:val="24"/>
          <w:szCs w:val="24"/>
          <w:u w:val="none"/>
        </w:rPr>
        <w:t>C) Čestné prohlášení žadatele</w:t>
      </w:r>
      <w:r w:rsidR="00D97E1C" w:rsidRPr="00DC6E05">
        <w:rPr>
          <w:rFonts w:ascii="Pepi Regular" w:hAnsi="Pepi Regular" w:cs="Arial"/>
        </w:rPr>
        <w:t xml:space="preserve">                                                                                                                               </w:t>
      </w:r>
    </w:p>
    <w:p w14:paraId="2B9409BD" w14:textId="77777777" w:rsidR="003368F0" w:rsidRPr="00DC6E05" w:rsidRDefault="003368F0" w:rsidP="009A49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sz w:val="16"/>
        </w:rPr>
      </w:pPr>
    </w:p>
    <w:p w14:paraId="69465DB7" w14:textId="77777777" w:rsidR="009A4979" w:rsidRPr="00DC6E05" w:rsidRDefault="009A4979" w:rsidP="009A49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60"/>
        </w:tabs>
        <w:jc w:val="both"/>
        <w:rPr>
          <w:rFonts w:ascii="Pepi Regular" w:hAnsi="Pepi Regular" w:cs="Arial"/>
          <w:bCs/>
        </w:rPr>
      </w:pPr>
      <w:r w:rsidRPr="00DC6E05">
        <w:rPr>
          <w:rFonts w:ascii="Pepi Regular" w:hAnsi="Pepi Regular" w:cs="Arial"/>
          <w:bCs/>
        </w:rPr>
        <w:t xml:space="preserve">Žadatel prohlašuje, že uvedené údaje vč. údajů v přílohách jsou úplné a pravdivé a že nezatajuje žádné okolnosti důležité pro posouzení žádosti. </w:t>
      </w:r>
    </w:p>
    <w:p w14:paraId="4B862F50" w14:textId="77777777" w:rsidR="00A04BBF" w:rsidRPr="00DC6E05" w:rsidRDefault="00A04BBF" w:rsidP="009A49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60"/>
        </w:tabs>
        <w:jc w:val="both"/>
        <w:rPr>
          <w:rFonts w:ascii="Pepi Regular" w:hAnsi="Pepi Regular" w:cs="Arial"/>
        </w:rPr>
      </w:pPr>
    </w:p>
    <w:p w14:paraId="75D1F73C" w14:textId="77777777" w:rsidR="001E1108" w:rsidRPr="00DC6E05" w:rsidRDefault="009A4979" w:rsidP="009A49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60"/>
        </w:tabs>
        <w:jc w:val="both"/>
        <w:rPr>
          <w:rFonts w:ascii="Pepi Regular" w:hAnsi="Pepi Regular" w:cs="Arial"/>
          <w:bCs/>
        </w:rPr>
      </w:pPr>
      <w:r w:rsidRPr="00DC6E05">
        <w:rPr>
          <w:rFonts w:ascii="Pepi Regular" w:hAnsi="Pepi Regular" w:cs="Arial"/>
          <w:bCs/>
        </w:rPr>
        <w:t xml:space="preserve">Žadatel prohlašuje, že nemá neuhrazené splatné závazky vůči obci Česká Ves a jim zřízeným a zakládaným organizacím. </w:t>
      </w:r>
    </w:p>
    <w:p w14:paraId="1306BD93" w14:textId="77777777" w:rsidR="009A4979" w:rsidRPr="00DC6E05" w:rsidRDefault="009A4979" w:rsidP="009A49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60"/>
        </w:tabs>
        <w:jc w:val="both"/>
        <w:rPr>
          <w:rFonts w:ascii="Pepi Regular" w:hAnsi="Pepi Regular" w:cs="Arial"/>
        </w:rPr>
      </w:pPr>
      <w:r w:rsidRPr="00DC6E05">
        <w:rPr>
          <w:rFonts w:ascii="Pepi Regular" w:hAnsi="Pepi Regular" w:cs="Arial"/>
          <w:bCs/>
        </w:rPr>
        <w:t xml:space="preserve">Dále prohlašuje, že nemá žádné závazky po lhůtě splatnosti vůči </w:t>
      </w:r>
      <w:r w:rsidRPr="00DC6E05">
        <w:rPr>
          <w:rFonts w:ascii="Pepi Regular" w:hAnsi="Pepi Regular" w:cs="Arial"/>
        </w:rPr>
        <w:t>státním fondům, zdravotním pojišťovnám a státnímu rozpočtu, zejména finančnímu úřadu, okresní s</w:t>
      </w:r>
      <w:r w:rsidR="001E1108" w:rsidRPr="00DC6E05">
        <w:rPr>
          <w:rFonts w:ascii="Pepi Regular" w:hAnsi="Pepi Regular" w:cs="Arial"/>
        </w:rPr>
        <w:t>právě sociálního zabezpečení a c</w:t>
      </w:r>
      <w:r w:rsidRPr="00DC6E05">
        <w:rPr>
          <w:rFonts w:ascii="Pepi Regular" w:hAnsi="Pepi Regular" w:cs="Arial"/>
        </w:rPr>
        <w:t>elní správě České republiky (rozhodnutí o povolení posečkání s úhradou nedoplatků nebo rozhodnutí o povolení splátkování se pov</w:t>
      </w:r>
      <w:r w:rsidR="001E1108" w:rsidRPr="00DC6E05">
        <w:rPr>
          <w:rFonts w:ascii="Pepi Regular" w:hAnsi="Pepi Regular" w:cs="Arial"/>
        </w:rPr>
        <w:t>ažují za vypořádané nedoplatky), není v úpadku ani neprobíhá žádné insolvenční řízení.</w:t>
      </w:r>
    </w:p>
    <w:p w14:paraId="04A35EC9" w14:textId="77777777" w:rsidR="001E1108" w:rsidRPr="00DC6E05" w:rsidRDefault="001E1108" w:rsidP="009A49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60"/>
        </w:tabs>
        <w:jc w:val="both"/>
        <w:rPr>
          <w:rFonts w:ascii="Pepi Regular" w:hAnsi="Pepi Regular" w:cs="Arial"/>
          <w:bCs/>
        </w:rPr>
      </w:pPr>
    </w:p>
    <w:p w14:paraId="0A780935" w14:textId="77777777" w:rsidR="009A4979" w:rsidRPr="00DC6E05" w:rsidRDefault="009A4979" w:rsidP="009A49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60"/>
        </w:tabs>
        <w:jc w:val="both"/>
        <w:rPr>
          <w:rFonts w:ascii="Pepi Regular" w:hAnsi="Pepi Regular" w:cs="Arial"/>
          <w:b/>
          <w:bCs/>
        </w:rPr>
      </w:pPr>
      <w:r w:rsidRPr="00DC6E05">
        <w:rPr>
          <w:rFonts w:ascii="Pepi Regular" w:hAnsi="Pepi Regular" w:cs="Arial"/>
          <w:b/>
          <w:bCs/>
        </w:rPr>
        <w:t xml:space="preserve">V případě neúplných či nepravdivých informací žadatel bere na vědomí, že je povinen ihned (po prokázání neúplnosti či nepravdivosti údajů) vrátit </w:t>
      </w:r>
      <w:r w:rsidR="00A04BBF" w:rsidRPr="00DC6E05">
        <w:rPr>
          <w:rFonts w:ascii="Pepi Regular" w:hAnsi="Pepi Regular" w:cs="Arial"/>
          <w:b/>
          <w:bCs/>
        </w:rPr>
        <w:t>dotaci</w:t>
      </w:r>
      <w:r w:rsidRPr="00DC6E05">
        <w:rPr>
          <w:rFonts w:ascii="Pepi Regular" w:hAnsi="Pepi Regular" w:cs="Arial"/>
          <w:b/>
          <w:bCs/>
        </w:rPr>
        <w:t xml:space="preserve"> na účet </w:t>
      </w:r>
      <w:r w:rsidR="00A04BBF" w:rsidRPr="00DC6E05">
        <w:rPr>
          <w:rFonts w:ascii="Pepi Regular" w:hAnsi="Pepi Regular" w:cs="Arial"/>
          <w:b/>
          <w:bCs/>
        </w:rPr>
        <w:t>poskytovatele.</w:t>
      </w:r>
    </w:p>
    <w:p w14:paraId="3A05F4F8" w14:textId="77777777" w:rsidR="004C6999" w:rsidRPr="00DC6E05" w:rsidRDefault="004C6999" w:rsidP="009A49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60"/>
        </w:tabs>
        <w:jc w:val="both"/>
        <w:rPr>
          <w:rFonts w:ascii="Pepi Regular" w:hAnsi="Pepi Regular" w:cs="Arial"/>
          <w:bCs/>
        </w:rPr>
      </w:pPr>
    </w:p>
    <w:p w14:paraId="1193A936" w14:textId="77777777" w:rsidR="004C6999" w:rsidRPr="00DC6E05" w:rsidRDefault="004C6999" w:rsidP="009A49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60"/>
        </w:tabs>
        <w:jc w:val="both"/>
        <w:rPr>
          <w:rFonts w:ascii="Pepi Regular" w:hAnsi="Pepi Regular" w:cs="Arial"/>
        </w:rPr>
      </w:pPr>
      <w:r w:rsidRPr="00DC6E05">
        <w:rPr>
          <w:rFonts w:ascii="Pepi Regular" w:hAnsi="Pepi Regular" w:cs="Arial"/>
          <w:bCs/>
        </w:rPr>
        <w:t xml:space="preserve">Žadatel </w:t>
      </w:r>
      <w:r w:rsidRPr="00DC6E05">
        <w:rPr>
          <w:rFonts w:ascii="Pepi Regular" w:hAnsi="Pepi Regular" w:cs="Arial"/>
        </w:rPr>
        <w:t xml:space="preserve">v souladu se zákonem č. 101/2000 Sb., o ochraně osobních údajů a změně některých zákonů, v platném znění, dává </w:t>
      </w:r>
      <w:r w:rsidRPr="00DC6E05">
        <w:rPr>
          <w:rFonts w:ascii="Pepi Regular" w:hAnsi="Pepi Regular" w:cs="Arial"/>
          <w:bCs/>
        </w:rPr>
        <w:t xml:space="preserve">Obci Česká Ves, IČO: 00636037 souhlas </w:t>
      </w:r>
      <w:r w:rsidRPr="00DC6E05">
        <w:rPr>
          <w:rFonts w:ascii="Pepi Regular" w:hAnsi="Pepi Regular" w:cs="Arial"/>
        </w:rPr>
        <w:t>ke shromažďování, uchovávání a zpracování osobních a citlivých údajů v rozsahu této žádosti, a to</w:t>
      </w:r>
      <w:r w:rsidRPr="00DC6E05">
        <w:rPr>
          <w:rFonts w:ascii="Pepi Regular" w:hAnsi="Pepi Regular" w:cs="Arial"/>
          <w:bCs/>
        </w:rPr>
        <w:t xml:space="preserve"> pro účely p</w:t>
      </w:r>
      <w:r w:rsidRPr="00DC6E05">
        <w:rPr>
          <w:rFonts w:ascii="Pepi Regular" w:hAnsi="Pepi Regular" w:cs="Arial"/>
        </w:rPr>
        <w:t>osouzení, zpracování a evidenci žádosti o poskytnutí dotace či peněžního daru, její/jejího poskytnutí včetně případného zveřejnění informací o poskytnutí dotace/peněžního daru, a to vše na dobu od udělení souhlasu až do doby archivace a skartace podle zvláštních předpisů.</w:t>
      </w:r>
    </w:p>
    <w:p w14:paraId="68CF2B4C" w14:textId="77777777" w:rsidR="004C6999" w:rsidRPr="00DC6E05" w:rsidRDefault="004C6999" w:rsidP="009A49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60"/>
        </w:tabs>
        <w:jc w:val="both"/>
        <w:rPr>
          <w:rFonts w:ascii="Pepi Regular" w:hAnsi="Pepi Regular" w:cs="Arial"/>
        </w:rPr>
      </w:pPr>
      <w:r w:rsidRPr="00DC6E05">
        <w:rPr>
          <w:rFonts w:ascii="Pepi Regular" w:hAnsi="Pepi Regular" w:cs="Arial"/>
        </w:rPr>
        <w:t>Žadatel si je vědom toho, že tento souhlas se zpracováním údajů, udělený v souladu se zákonem je dobrovolný a je oprávněn jej kdykoliv bezplatně odvolat. Odvolání souhlasu musí být učiněno písemně.</w:t>
      </w:r>
    </w:p>
    <w:p w14:paraId="6EBCE2AA" w14:textId="77777777" w:rsidR="004C6999" w:rsidRPr="00DC6E05" w:rsidRDefault="004C6999" w:rsidP="009A49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60"/>
        </w:tabs>
        <w:jc w:val="both"/>
        <w:rPr>
          <w:rFonts w:ascii="Pepi Regular" w:hAnsi="Pepi Regular" w:cs="Arial"/>
          <w:bCs/>
        </w:rPr>
      </w:pPr>
      <w:r w:rsidRPr="00DC6E05">
        <w:rPr>
          <w:rFonts w:ascii="Pepi Regular" w:hAnsi="Pepi Regular" w:cs="Arial"/>
        </w:rPr>
        <w:t>Žadatel prohlašuje, že se všemi vyplněnými částmi žádosti byl seznámen, všechny údaje jsou přesné a pravdivé a jsou poskytovány dobrovolně.</w:t>
      </w:r>
    </w:p>
    <w:p w14:paraId="5F508EB7" w14:textId="77777777" w:rsidR="004C6999" w:rsidRPr="00DC6E05" w:rsidRDefault="004C6999" w:rsidP="009A49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60"/>
        </w:tabs>
        <w:jc w:val="both"/>
        <w:rPr>
          <w:rFonts w:ascii="Pepi Regular" w:hAnsi="Pepi Regular" w:cs="Arial"/>
          <w:bCs/>
        </w:rPr>
      </w:pPr>
    </w:p>
    <w:p w14:paraId="307FDF2B" w14:textId="77777777" w:rsidR="004C6999" w:rsidRPr="00DC6E05" w:rsidRDefault="004C6999" w:rsidP="009A49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60"/>
        </w:tabs>
        <w:jc w:val="both"/>
        <w:rPr>
          <w:rFonts w:ascii="Pepi Regular" w:hAnsi="Pepi Regular" w:cs="Arial"/>
          <w:bCs/>
        </w:rPr>
      </w:pPr>
    </w:p>
    <w:p w14:paraId="34A1428C" w14:textId="77777777" w:rsidR="004C6999" w:rsidRPr="00DC6E05" w:rsidRDefault="004C6999" w:rsidP="004C6999">
      <w:pPr>
        <w:jc w:val="both"/>
        <w:rPr>
          <w:rFonts w:ascii="Pepi Regular" w:hAnsi="Pepi Regular"/>
        </w:rPr>
      </w:pPr>
    </w:p>
    <w:p w14:paraId="2982CB1B" w14:textId="77777777" w:rsidR="009A4979" w:rsidRPr="00DC6E05" w:rsidRDefault="009A4979" w:rsidP="009A4979">
      <w:pPr>
        <w:tabs>
          <w:tab w:val="left" w:pos="360"/>
        </w:tabs>
        <w:jc w:val="both"/>
        <w:rPr>
          <w:rFonts w:ascii="Pepi Regular" w:hAnsi="Pepi Regular" w:cs="Arial"/>
          <w:b/>
        </w:rPr>
      </w:pPr>
    </w:p>
    <w:p w14:paraId="19B680E9" w14:textId="77777777" w:rsidR="009A4979" w:rsidRPr="00DC6E05" w:rsidRDefault="009A4979" w:rsidP="009A497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4820"/>
          <w:tab w:val="left" w:leader="dot" w:pos="8789"/>
        </w:tabs>
        <w:rPr>
          <w:rFonts w:ascii="Pepi Regular" w:hAnsi="Pepi Regular" w:cs="Arial"/>
          <w:b/>
          <w:bCs/>
          <w:sz w:val="16"/>
        </w:rPr>
      </w:pPr>
    </w:p>
    <w:p w14:paraId="097C23AB" w14:textId="4B3FBE2E" w:rsidR="009A4979" w:rsidRPr="00DC6E05" w:rsidRDefault="009A4979" w:rsidP="009A497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</w:rPr>
      </w:pPr>
      <w:r w:rsidRPr="00DC6E05">
        <w:rPr>
          <w:rFonts w:ascii="Pepi Regular" w:hAnsi="Pepi Regular" w:cs="Arial"/>
          <w:bCs/>
        </w:rPr>
        <w:t xml:space="preserve">Datum: </w:t>
      </w:r>
      <w:r w:rsidR="008C0E65" w:rsidRPr="00DC6E05">
        <w:rPr>
          <w:rFonts w:ascii="Pepi Regular" w:hAnsi="Pepi Regular" w:cs="Arial"/>
          <w:bCs/>
        </w:rPr>
        <w:fldChar w:fldCharType="begin">
          <w:ffData>
            <w:name w:val="Text22"/>
            <w:enabled w:val="0"/>
            <w:calcOnExit/>
            <w:textInput>
              <w:type w:val="currentTime"/>
              <w:format w:val="dd.MM.yyyy"/>
            </w:textInput>
          </w:ffData>
        </w:fldChar>
      </w:r>
      <w:bookmarkStart w:id="29" w:name="Text22"/>
      <w:r w:rsidR="008C0E65" w:rsidRPr="00DC6E05">
        <w:rPr>
          <w:rFonts w:ascii="Pepi Regular" w:hAnsi="Pepi Regular" w:cs="Arial"/>
          <w:bCs/>
        </w:rPr>
        <w:instrText xml:space="preserve"> FORMTEXT </w:instrText>
      </w:r>
      <w:r w:rsidR="008C0E65" w:rsidRPr="00DC6E05">
        <w:rPr>
          <w:rFonts w:ascii="Pepi Regular" w:hAnsi="Pepi Regular" w:cs="Arial"/>
          <w:bCs/>
        </w:rPr>
        <w:fldChar w:fldCharType="begin"/>
      </w:r>
      <w:r w:rsidR="008C0E65" w:rsidRPr="00DC6E05">
        <w:rPr>
          <w:rFonts w:ascii="Pepi Regular" w:hAnsi="Pepi Regular" w:cs="Arial"/>
          <w:bCs/>
        </w:rPr>
        <w:instrText xml:space="preserve"> DATE \@ "dd.MM.yyyy" </w:instrText>
      </w:r>
      <w:r w:rsidR="008C0E65" w:rsidRPr="00DC6E05">
        <w:rPr>
          <w:rFonts w:ascii="Pepi Regular" w:hAnsi="Pepi Regular" w:cs="Arial"/>
          <w:bCs/>
        </w:rPr>
        <w:fldChar w:fldCharType="separate"/>
      </w:r>
      <w:r w:rsidR="008C0E65" w:rsidRPr="00DC6E05">
        <w:rPr>
          <w:rFonts w:ascii="Pepi Regular" w:hAnsi="Pepi Regular" w:cs="Arial"/>
          <w:bCs/>
          <w:noProof/>
        </w:rPr>
        <w:instrText>09.01.2026</w:instrText>
      </w:r>
      <w:r w:rsidR="008C0E65" w:rsidRPr="00DC6E05">
        <w:rPr>
          <w:rFonts w:ascii="Pepi Regular" w:hAnsi="Pepi Regular" w:cs="Arial"/>
          <w:bCs/>
        </w:rPr>
        <w:fldChar w:fldCharType="end"/>
      </w:r>
      <w:r w:rsidR="008C0E65" w:rsidRPr="00DC6E05">
        <w:rPr>
          <w:rFonts w:ascii="Pepi Regular" w:hAnsi="Pepi Regular" w:cs="Arial"/>
          <w:bCs/>
        </w:rPr>
      </w:r>
      <w:r w:rsidR="008C0E65" w:rsidRPr="00DC6E05">
        <w:rPr>
          <w:rFonts w:ascii="Pepi Regular" w:hAnsi="Pepi Regular" w:cs="Arial"/>
          <w:bCs/>
        </w:rPr>
        <w:fldChar w:fldCharType="separate"/>
      </w:r>
      <w:r w:rsidR="008C0E65" w:rsidRPr="00DC6E05">
        <w:rPr>
          <w:rFonts w:ascii="Pepi Regular" w:hAnsi="Pepi Regular" w:cs="Arial"/>
          <w:bCs/>
          <w:noProof/>
        </w:rPr>
        <w:t>09.01.2026</w:t>
      </w:r>
      <w:r w:rsidR="008C0E65" w:rsidRPr="00DC6E05">
        <w:rPr>
          <w:rFonts w:ascii="Pepi Regular" w:hAnsi="Pepi Regular" w:cs="Arial"/>
          <w:bCs/>
        </w:rPr>
        <w:fldChar w:fldCharType="end"/>
      </w:r>
      <w:bookmarkEnd w:id="29"/>
    </w:p>
    <w:p w14:paraId="7A71135C" w14:textId="77777777" w:rsidR="00E56C2F" w:rsidRPr="00DC6E05" w:rsidRDefault="00E56C2F" w:rsidP="009A497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4820"/>
          <w:tab w:val="left" w:leader="dot" w:pos="8789"/>
        </w:tabs>
        <w:rPr>
          <w:rFonts w:ascii="Pepi Regular" w:hAnsi="Pepi Regular" w:cs="Arial"/>
          <w:bCs/>
        </w:rPr>
      </w:pPr>
    </w:p>
    <w:p w14:paraId="5F00B21F" w14:textId="77777777" w:rsidR="009A4979" w:rsidRPr="00DC6E05" w:rsidRDefault="009A4979" w:rsidP="009A497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4820"/>
          <w:tab w:val="left" w:leader="dot" w:pos="8789"/>
        </w:tabs>
        <w:rPr>
          <w:rFonts w:ascii="Pepi Regular" w:hAnsi="Pepi Regular" w:cs="Arial"/>
        </w:rPr>
      </w:pPr>
    </w:p>
    <w:p w14:paraId="38BE3949" w14:textId="77777777" w:rsidR="009A4979" w:rsidRPr="00DC6E05" w:rsidRDefault="009A4979" w:rsidP="009A497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4820"/>
          <w:tab w:val="left" w:leader="dot" w:pos="8789"/>
        </w:tabs>
        <w:rPr>
          <w:rFonts w:ascii="Pepi Regular" w:hAnsi="Pepi Regular" w:cs="Arial"/>
          <w:bCs/>
        </w:rPr>
      </w:pPr>
      <w:r w:rsidRPr="00DC6E05">
        <w:rPr>
          <w:rFonts w:ascii="Pepi Regular" w:hAnsi="Pepi Regular" w:cs="Arial"/>
          <w:bCs/>
        </w:rPr>
        <w:t xml:space="preserve">Zpracoval: </w:t>
      </w:r>
      <w:r w:rsidR="003038BB" w:rsidRPr="00DC6E05">
        <w:rPr>
          <w:rFonts w:ascii="Pepi Regular" w:hAnsi="Pepi Regular" w:cs="Arial"/>
          <w:bCs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30" w:name="Text23"/>
      <w:r w:rsidR="003038BB" w:rsidRPr="00DC6E05">
        <w:rPr>
          <w:rFonts w:ascii="Pepi Regular" w:hAnsi="Pepi Regular" w:cs="Arial"/>
          <w:bCs/>
        </w:rPr>
        <w:instrText xml:space="preserve"> FORMTEXT </w:instrText>
      </w:r>
      <w:r w:rsidR="003038BB" w:rsidRPr="00DC6E05">
        <w:rPr>
          <w:rFonts w:ascii="Pepi Regular" w:hAnsi="Pepi Regular" w:cs="Arial"/>
          <w:bCs/>
        </w:rPr>
      </w:r>
      <w:r w:rsidR="003038BB" w:rsidRPr="00DC6E05">
        <w:rPr>
          <w:rFonts w:ascii="Pepi Regular" w:hAnsi="Pepi Regular" w:cs="Arial"/>
          <w:bCs/>
        </w:rPr>
        <w:fldChar w:fldCharType="separate"/>
      </w:r>
      <w:r w:rsidR="00703B5F" w:rsidRPr="00DC6E05">
        <w:rPr>
          <w:rFonts w:ascii="Pepi Regular" w:hAnsi="Pepi Regular" w:cs="Arial"/>
          <w:bCs/>
        </w:rPr>
        <w:t> </w:t>
      </w:r>
      <w:r w:rsidR="00703B5F" w:rsidRPr="00DC6E05">
        <w:rPr>
          <w:rFonts w:ascii="Pepi Regular" w:hAnsi="Pepi Regular" w:cs="Arial"/>
          <w:bCs/>
        </w:rPr>
        <w:t> </w:t>
      </w:r>
      <w:r w:rsidR="00703B5F" w:rsidRPr="00DC6E05">
        <w:rPr>
          <w:rFonts w:ascii="Pepi Regular" w:hAnsi="Pepi Regular" w:cs="Arial"/>
          <w:bCs/>
        </w:rPr>
        <w:t> </w:t>
      </w:r>
      <w:r w:rsidR="00703B5F" w:rsidRPr="00DC6E05">
        <w:rPr>
          <w:rFonts w:ascii="Pepi Regular" w:hAnsi="Pepi Regular" w:cs="Arial"/>
          <w:bCs/>
        </w:rPr>
        <w:t> </w:t>
      </w:r>
      <w:r w:rsidR="00703B5F" w:rsidRPr="00DC6E05">
        <w:rPr>
          <w:rFonts w:ascii="Pepi Regular" w:hAnsi="Pepi Regular" w:cs="Arial"/>
          <w:bCs/>
        </w:rPr>
        <w:t> </w:t>
      </w:r>
      <w:r w:rsidR="003038BB" w:rsidRPr="00DC6E05">
        <w:rPr>
          <w:rFonts w:ascii="Pepi Regular" w:hAnsi="Pepi Regular" w:cs="Arial"/>
          <w:bCs/>
        </w:rPr>
        <w:fldChar w:fldCharType="end"/>
      </w:r>
      <w:bookmarkEnd w:id="30"/>
      <w:r w:rsidRPr="00DC6E05">
        <w:rPr>
          <w:rFonts w:ascii="Pepi Regular" w:hAnsi="Pepi Regular" w:cs="Arial"/>
          <w:bCs/>
        </w:rPr>
        <w:t xml:space="preserve">                                   </w:t>
      </w:r>
      <w:r w:rsidR="00A04BBF" w:rsidRPr="00DC6E05">
        <w:rPr>
          <w:rFonts w:ascii="Pepi Regular" w:hAnsi="Pepi Regular" w:cs="Arial"/>
          <w:bCs/>
        </w:rPr>
        <w:t xml:space="preserve">                                     </w:t>
      </w:r>
      <w:r w:rsidRPr="00DC6E05">
        <w:rPr>
          <w:rFonts w:ascii="Pepi Regular" w:hAnsi="Pepi Regular" w:cs="Arial"/>
          <w:bCs/>
        </w:rPr>
        <w:t xml:space="preserve">Podpis, příp. razítko:  </w:t>
      </w:r>
    </w:p>
    <w:p w14:paraId="74A8802E" w14:textId="77777777" w:rsidR="009A4979" w:rsidRPr="00DC6E05" w:rsidRDefault="00A04BBF" w:rsidP="009A497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Cs/>
          <w:i/>
          <w:sz w:val="14"/>
          <w:szCs w:val="14"/>
        </w:rPr>
      </w:pPr>
      <w:r w:rsidRPr="00DC6E05">
        <w:rPr>
          <w:rFonts w:ascii="Pepi Regular" w:hAnsi="Pepi Regular" w:cs="Arial"/>
          <w:bCs/>
          <w:i/>
          <w:sz w:val="14"/>
          <w:szCs w:val="14"/>
        </w:rPr>
        <w:t>(jméno, příjmení, titul)</w:t>
      </w:r>
    </w:p>
    <w:p w14:paraId="7F4A5CAB" w14:textId="77777777" w:rsidR="00A04BBF" w:rsidRPr="00DC6E05" w:rsidRDefault="00A04BBF" w:rsidP="009A497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Cs/>
        </w:rPr>
      </w:pPr>
    </w:p>
    <w:sectPr w:rsidR="00A04BBF" w:rsidRPr="00DC6E05" w:rsidSect="001032F3">
      <w:footerReference w:type="default" r:id="rId8"/>
      <w:headerReference w:type="first" r:id="rId9"/>
      <w:footerReference w:type="first" r:id="rId10"/>
      <w:pgSz w:w="11907" w:h="16840"/>
      <w:pgMar w:top="454" w:right="1134" w:bottom="284" w:left="1134" w:header="567" w:footer="0" w:gutter="0"/>
      <w:cols w:space="708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43D807" w14:textId="77777777" w:rsidR="0086435E" w:rsidRDefault="0086435E" w:rsidP="005812AD">
      <w:r>
        <w:separator/>
      </w:r>
    </w:p>
  </w:endnote>
  <w:endnote w:type="continuationSeparator" w:id="0">
    <w:p w14:paraId="1C3C9075" w14:textId="77777777" w:rsidR="0086435E" w:rsidRDefault="0086435E" w:rsidP="00581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epi Regular">
    <w:panose1 w:val="02000503000000020004"/>
    <w:charset w:val="00"/>
    <w:family w:val="modern"/>
    <w:notTrueType/>
    <w:pitch w:val="variable"/>
    <w:sig w:usb0="A00000AF" w:usb1="5000007B" w:usb2="00000000" w:usb3="00000000" w:csb0="0000009B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5415D" w14:textId="77777777" w:rsidR="003038BB" w:rsidRDefault="003038BB" w:rsidP="001032F3">
    <w:pPr>
      <w:pStyle w:val="Zpat"/>
      <w:jc w:val="center"/>
      <w:rPr>
        <w:rFonts w:ascii="Calibri" w:hAnsi="Calibri"/>
        <w:sz w:val="16"/>
        <w:szCs w:val="16"/>
      </w:rPr>
    </w:pPr>
    <w:r w:rsidRPr="007E5643">
      <w:rPr>
        <w:rFonts w:ascii="Calibri" w:hAnsi="Calibri"/>
        <w:sz w:val="16"/>
        <w:szCs w:val="16"/>
      </w:rPr>
      <w:t xml:space="preserve">telefon: </w:t>
    </w:r>
    <w:r w:rsidRPr="007E5643">
      <w:rPr>
        <w:rFonts w:ascii="Calibri" w:hAnsi="Calibri"/>
        <w:b/>
        <w:sz w:val="16"/>
        <w:szCs w:val="16"/>
      </w:rPr>
      <w:t>584 459 090</w:t>
    </w:r>
    <w:r w:rsidRPr="007E5643">
      <w:rPr>
        <w:rFonts w:ascii="Calibri" w:hAnsi="Calibri"/>
        <w:b/>
        <w:sz w:val="16"/>
        <w:szCs w:val="16"/>
      </w:rPr>
      <w:tab/>
    </w:r>
    <w:r w:rsidRPr="007E5643">
      <w:rPr>
        <w:rFonts w:ascii="Calibri" w:hAnsi="Calibri"/>
        <w:sz w:val="16"/>
        <w:szCs w:val="16"/>
      </w:rPr>
      <w:t xml:space="preserve">, fax: 584 459 099; IČ: 00636037, DIČ: CZ00636037; ID: </w:t>
    </w:r>
    <w:r w:rsidRPr="007E5643">
      <w:rPr>
        <w:rFonts w:ascii="Calibri" w:hAnsi="Calibri"/>
        <w:b/>
        <w:sz w:val="16"/>
        <w:szCs w:val="16"/>
      </w:rPr>
      <w:t>dy5aqbf</w:t>
    </w:r>
    <w:r w:rsidRPr="007E5643">
      <w:rPr>
        <w:rFonts w:ascii="Calibri" w:hAnsi="Calibri"/>
        <w:sz w:val="16"/>
        <w:szCs w:val="16"/>
      </w:rPr>
      <w:t>; Bankovní spojení: ČS Jeseník, a.s., č.ú.: 1905668309/0800;</w:t>
    </w:r>
  </w:p>
  <w:p w14:paraId="45094090" w14:textId="77777777" w:rsidR="003038BB" w:rsidRPr="001032F3" w:rsidRDefault="003038BB" w:rsidP="001032F3">
    <w:pPr>
      <w:pStyle w:val="Zpat"/>
      <w:jc w:val="center"/>
      <w:rPr>
        <w:rFonts w:ascii="Calibri" w:hAnsi="Calibri"/>
        <w:sz w:val="16"/>
        <w:szCs w:val="16"/>
      </w:rPr>
    </w:pPr>
    <w:r w:rsidRPr="007E5643">
      <w:rPr>
        <w:rFonts w:ascii="Calibri" w:hAnsi="Calibri"/>
        <w:sz w:val="16"/>
        <w:szCs w:val="16"/>
      </w:rPr>
      <w:t xml:space="preserve">e-mail : </w:t>
    </w:r>
    <w:hyperlink r:id="rId1" w:history="1">
      <w:r w:rsidRPr="007E5643">
        <w:rPr>
          <w:rStyle w:val="Hypertextovodkaz"/>
          <w:rFonts w:ascii="Calibri" w:hAnsi="Calibri"/>
          <w:sz w:val="16"/>
          <w:szCs w:val="16"/>
        </w:rPr>
        <w:t>info@cves.cz</w:t>
      </w:r>
    </w:hyperlink>
    <w:r w:rsidRPr="007E5643">
      <w:rPr>
        <w:rFonts w:ascii="Calibri" w:hAnsi="Calibri"/>
        <w:sz w:val="16"/>
        <w:szCs w:val="16"/>
      </w:rPr>
      <w:t>, internet: http://</w:t>
    </w:r>
    <w:hyperlink r:id="rId2" w:history="1">
      <w:r w:rsidRPr="007E5643">
        <w:rPr>
          <w:rStyle w:val="Hypertextovodkaz"/>
          <w:rFonts w:ascii="Calibri" w:hAnsi="Calibri"/>
          <w:sz w:val="16"/>
          <w:szCs w:val="16"/>
        </w:rPr>
        <w:t>www.cves.cz</w:t>
      </w:r>
    </w:hyperlink>
    <w:r w:rsidRPr="007E5643">
      <w:rPr>
        <w:rFonts w:ascii="Calibri" w:hAnsi="Calibri"/>
        <w:sz w:val="16"/>
        <w:szCs w:val="16"/>
      </w:rPr>
      <w:t>/</w:t>
    </w:r>
  </w:p>
  <w:p w14:paraId="0EFE9B7F" w14:textId="77777777" w:rsidR="003038BB" w:rsidRPr="003368F0" w:rsidRDefault="003038BB" w:rsidP="005812AD">
    <w:pPr>
      <w:tabs>
        <w:tab w:val="left" w:pos="2721"/>
        <w:tab w:val="left" w:pos="3969"/>
        <w:tab w:val="left" w:pos="4876"/>
        <w:tab w:val="left" w:pos="6747"/>
        <w:tab w:val="left" w:pos="8051"/>
      </w:tabs>
      <w:rPr>
        <w:rFonts w:ascii="Arial" w:hAnsi="Arial" w:cs="Arial"/>
        <w:snapToGrid w:val="0"/>
        <w:sz w:val="24"/>
      </w:rPr>
    </w:pPr>
  </w:p>
  <w:p w14:paraId="58A0200A" w14:textId="77777777" w:rsidR="003038BB" w:rsidRPr="003368F0" w:rsidRDefault="003038BB">
    <w:pPr>
      <w:pStyle w:val="Zpat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AAF4B" w14:textId="77777777" w:rsidR="003038BB" w:rsidRPr="007E5643" w:rsidRDefault="003038BB" w:rsidP="003E75C8">
    <w:pPr>
      <w:pStyle w:val="Zpat"/>
      <w:jc w:val="both"/>
      <w:rPr>
        <w:rFonts w:ascii="Calibri" w:hAnsi="Calibri"/>
        <w:sz w:val="10"/>
        <w:szCs w:val="10"/>
      </w:rPr>
    </w:pPr>
  </w:p>
  <w:p w14:paraId="1F03A37E" w14:textId="77777777" w:rsidR="003038BB" w:rsidRDefault="003038BB" w:rsidP="001032F3">
    <w:pPr>
      <w:pStyle w:val="Zpat"/>
      <w:jc w:val="center"/>
      <w:rPr>
        <w:rFonts w:ascii="Calibri" w:hAnsi="Calibri"/>
        <w:sz w:val="16"/>
        <w:szCs w:val="16"/>
      </w:rPr>
    </w:pPr>
    <w:r w:rsidRPr="007E5643">
      <w:rPr>
        <w:rFonts w:ascii="Calibri" w:hAnsi="Calibri"/>
        <w:sz w:val="16"/>
        <w:szCs w:val="16"/>
      </w:rPr>
      <w:t xml:space="preserve">telefon: </w:t>
    </w:r>
    <w:r w:rsidRPr="007E5643">
      <w:rPr>
        <w:rFonts w:ascii="Calibri" w:hAnsi="Calibri"/>
        <w:b/>
        <w:sz w:val="16"/>
        <w:szCs w:val="16"/>
      </w:rPr>
      <w:t>584 459 090</w:t>
    </w:r>
    <w:r w:rsidRPr="007E5643">
      <w:rPr>
        <w:rFonts w:ascii="Calibri" w:hAnsi="Calibri"/>
        <w:b/>
        <w:sz w:val="16"/>
        <w:szCs w:val="16"/>
      </w:rPr>
      <w:tab/>
    </w:r>
    <w:r w:rsidRPr="007E5643">
      <w:rPr>
        <w:rFonts w:ascii="Calibri" w:hAnsi="Calibri"/>
        <w:sz w:val="16"/>
        <w:szCs w:val="16"/>
      </w:rPr>
      <w:t xml:space="preserve">, fax: 584 459 099; IČ: 00636037, DIČ: CZ00636037; ID: </w:t>
    </w:r>
    <w:r w:rsidRPr="007E5643">
      <w:rPr>
        <w:rFonts w:ascii="Calibri" w:hAnsi="Calibri"/>
        <w:b/>
        <w:sz w:val="16"/>
        <w:szCs w:val="16"/>
      </w:rPr>
      <w:t>dy5aqbf</w:t>
    </w:r>
    <w:r w:rsidRPr="007E5643">
      <w:rPr>
        <w:rFonts w:ascii="Calibri" w:hAnsi="Calibri"/>
        <w:sz w:val="16"/>
        <w:szCs w:val="16"/>
      </w:rPr>
      <w:t>; Bankovní spojení: ČS Jeseník, a.s., č.ú.: 1905668309/0800;</w:t>
    </w:r>
  </w:p>
  <w:p w14:paraId="69A3EB0B" w14:textId="77777777" w:rsidR="003038BB" w:rsidRPr="007E5643" w:rsidRDefault="003038BB" w:rsidP="001032F3">
    <w:pPr>
      <w:pStyle w:val="Zpat"/>
      <w:jc w:val="center"/>
      <w:rPr>
        <w:rFonts w:ascii="Calibri" w:hAnsi="Calibri"/>
        <w:sz w:val="16"/>
        <w:szCs w:val="16"/>
      </w:rPr>
    </w:pPr>
    <w:r w:rsidRPr="007E5643">
      <w:rPr>
        <w:rFonts w:ascii="Calibri" w:hAnsi="Calibri"/>
        <w:sz w:val="16"/>
        <w:szCs w:val="16"/>
      </w:rPr>
      <w:t xml:space="preserve">e-mail : </w:t>
    </w:r>
    <w:hyperlink r:id="rId1" w:history="1">
      <w:r w:rsidRPr="007E5643">
        <w:rPr>
          <w:rStyle w:val="Hypertextovodkaz"/>
          <w:rFonts w:ascii="Calibri" w:hAnsi="Calibri"/>
          <w:sz w:val="16"/>
          <w:szCs w:val="16"/>
        </w:rPr>
        <w:t>info@cves.cz</w:t>
      </w:r>
    </w:hyperlink>
    <w:r w:rsidRPr="007E5643">
      <w:rPr>
        <w:rFonts w:ascii="Calibri" w:hAnsi="Calibri"/>
        <w:sz w:val="16"/>
        <w:szCs w:val="16"/>
      </w:rPr>
      <w:t>, internet: http://</w:t>
    </w:r>
    <w:hyperlink r:id="rId2" w:history="1">
      <w:r w:rsidRPr="007E5643">
        <w:rPr>
          <w:rStyle w:val="Hypertextovodkaz"/>
          <w:rFonts w:ascii="Calibri" w:hAnsi="Calibri"/>
          <w:sz w:val="16"/>
          <w:szCs w:val="16"/>
        </w:rPr>
        <w:t>www.cves.cz</w:t>
      </w:r>
    </w:hyperlink>
    <w:r w:rsidRPr="007E5643">
      <w:rPr>
        <w:rFonts w:ascii="Calibri" w:hAnsi="Calibri"/>
        <w:sz w:val="16"/>
        <w:szCs w:val="16"/>
      </w:rPr>
      <w:t>/</w:t>
    </w:r>
  </w:p>
  <w:p w14:paraId="507CEFC5" w14:textId="77777777" w:rsidR="003038BB" w:rsidRDefault="003038BB" w:rsidP="003E75C8">
    <w:pPr>
      <w:pStyle w:val="Zpat"/>
    </w:pPr>
  </w:p>
  <w:p w14:paraId="64072C2F" w14:textId="77777777" w:rsidR="003038BB" w:rsidRDefault="003038B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829A28" w14:textId="77777777" w:rsidR="0086435E" w:rsidRDefault="0086435E" w:rsidP="005812AD">
      <w:r>
        <w:separator/>
      </w:r>
    </w:p>
  </w:footnote>
  <w:footnote w:type="continuationSeparator" w:id="0">
    <w:p w14:paraId="2582E43B" w14:textId="77777777" w:rsidR="0086435E" w:rsidRDefault="0086435E" w:rsidP="005812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963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819"/>
      <w:gridCol w:w="4819"/>
    </w:tblGrid>
    <w:tr w:rsidR="00DC6E05" w:rsidRPr="00476FB6" w14:paraId="027B0128" w14:textId="77777777" w:rsidTr="00580A0F">
      <w:tc>
        <w:tcPr>
          <w:tcW w:w="4819" w:type="dxa"/>
          <w:vAlign w:val="bottom"/>
        </w:tcPr>
        <w:p w14:paraId="0495036F" w14:textId="77777777" w:rsidR="00DC6E05" w:rsidRPr="00966EAC" w:rsidRDefault="00DC6E05" w:rsidP="00DC6E05">
          <w:pPr>
            <w:pStyle w:val="Zhlav"/>
          </w:pPr>
          <w:r w:rsidRPr="00966EAC">
            <w:rPr>
              <w:noProof/>
            </w:rPr>
            <w:drawing>
              <wp:inline distT="0" distB="0" distL="0" distR="0" wp14:anchorId="43E80E7C" wp14:editId="3880724F">
                <wp:extent cx="1260000" cy="368182"/>
                <wp:effectExtent l="0" t="0" r="0" b="0"/>
                <wp:docPr id="317" name="Logo - CVes_znacka_zakladni_B_CMYK_pozitivni.sv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7" name="Logo - CVes_znacka_zakladni_B_CMYK_pozitivni.sv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0000" cy="36818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19" w:type="dxa"/>
        </w:tcPr>
        <w:p w14:paraId="63B165FB" w14:textId="77777777" w:rsidR="00DC6E05" w:rsidRPr="00476FB6" w:rsidRDefault="00DC6E05" w:rsidP="00DC6E05">
          <w:pPr>
            <w:pStyle w:val="Zhlav"/>
            <w:jc w:val="right"/>
            <w:rPr>
              <w:rFonts w:ascii="Pepi Regular" w:hAnsi="Pepi Regular"/>
            </w:rPr>
          </w:pPr>
          <w:r w:rsidRPr="00476FB6">
            <w:rPr>
              <w:rFonts w:ascii="Pepi Regular" w:hAnsi="Pepi Regular"/>
            </w:rPr>
            <w:t>Obec Česká Ves</w:t>
          </w:r>
        </w:p>
        <w:p w14:paraId="27A231EA" w14:textId="77777777" w:rsidR="00DC6E05" w:rsidRPr="00476FB6" w:rsidRDefault="00DC6E05" w:rsidP="00DC6E05">
          <w:pPr>
            <w:pStyle w:val="Zhlav"/>
            <w:jc w:val="right"/>
            <w:rPr>
              <w:rFonts w:ascii="Pepi Regular" w:hAnsi="Pepi Regular"/>
            </w:rPr>
          </w:pPr>
          <w:r w:rsidRPr="00476FB6">
            <w:rPr>
              <w:rFonts w:ascii="Pepi Regular" w:hAnsi="Pepi Regular"/>
            </w:rPr>
            <w:t>Jánského 341</w:t>
          </w:r>
        </w:p>
        <w:p w14:paraId="1461AEC9" w14:textId="77777777" w:rsidR="00DC6E05" w:rsidRPr="00476FB6" w:rsidRDefault="00DC6E05" w:rsidP="00DC6E05">
          <w:pPr>
            <w:pStyle w:val="Zhlav"/>
            <w:jc w:val="right"/>
            <w:rPr>
              <w:rFonts w:ascii="Pepi Regular" w:hAnsi="Pepi Regular"/>
            </w:rPr>
          </w:pPr>
          <w:r w:rsidRPr="00476FB6">
            <w:rPr>
              <w:rFonts w:ascii="Pepi Regular" w:hAnsi="Pepi Regular"/>
            </w:rPr>
            <w:t>790 81 Česká Ves</w:t>
          </w:r>
        </w:p>
      </w:tc>
    </w:tr>
  </w:tbl>
  <w:p w14:paraId="2112BF69" w14:textId="77777777" w:rsidR="003038BB" w:rsidRDefault="00703B5F" w:rsidP="00870C04">
    <w:pPr>
      <w:pStyle w:val="Zhlav"/>
    </w:pPr>
    <w:r>
      <w:rPr>
        <w:rFonts w:ascii="Verdana" w:hAnsi="Verdana"/>
        <w:noProof/>
        <w:sz w:val="32"/>
        <w:szCs w:val="32"/>
      </w:rPr>
      <mc:AlternateContent>
        <mc:Choice Requires="wps">
          <w:drawing>
            <wp:anchor distT="4294967295" distB="4294967295" distL="114300" distR="114300" simplePos="0" relativeHeight="251663360" behindDoc="0" locked="0" layoutInCell="1" allowOverlap="1" wp14:anchorId="4A5690FB" wp14:editId="7604C658">
              <wp:simplePos x="0" y="0"/>
              <wp:positionH relativeFrom="column">
                <wp:posOffset>-76200</wp:posOffset>
              </wp:positionH>
              <wp:positionV relativeFrom="paragraph">
                <wp:posOffset>218439</wp:posOffset>
              </wp:positionV>
              <wp:extent cx="6438900" cy="0"/>
              <wp:effectExtent l="0" t="0" r="19050" b="19050"/>
              <wp:wrapNone/>
              <wp:docPr id="4" name="Přímá spojnic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38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CA9684" id="Přímá spojnice 4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pt,17.2pt" to="501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"/>
          </w:pict>
        </mc:Fallback>
      </mc:AlternateContent>
    </w:r>
  </w:p>
  <w:p w14:paraId="6745D398" w14:textId="77777777" w:rsidR="003038BB" w:rsidRDefault="003038BB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02D81"/>
    <w:multiLevelType w:val="hybridMultilevel"/>
    <w:tmpl w:val="A72CBC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6F5AAE"/>
    <w:multiLevelType w:val="hybridMultilevel"/>
    <w:tmpl w:val="8E78179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2131973638">
    <w:abstractNumId w:val="0"/>
  </w:num>
  <w:num w:numId="2" w16cid:durableId="849566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qH0g3OERq5C5xmQi5uBAq4lRyL/2lOxLDRO8zhqKELqlYzU41rFnO6Dm4hWmfFXU3DgWEFLjuMI+olJoriDvrA==" w:salt="uJOcChd2N14c/RbzqlVrYQ==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5EC1"/>
    <w:rsid w:val="00011A44"/>
    <w:rsid w:val="00041A53"/>
    <w:rsid w:val="000647BB"/>
    <w:rsid w:val="000662AF"/>
    <w:rsid w:val="00066B84"/>
    <w:rsid w:val="00075E86"/>
    <w:rsid w:val="00087BA3"/>
    <w:rsid w:val="00090EE5"/>
    <w:rsid w:val="00095411"/>
    <w:rsid w:val="000B0659"/>
    <w:rsid w:val="000E3E85"/>
    <w:rsid w:val="000F00D2"/>
    <w:rsid w:val="000F055C"/>
    <w:rsid w:val="000F6953"/>
    <w:rsid w:val="001032F3"/>
    <w:rsid w:val="001151E2"/>
    <w:rsid w:val="0012703E"/>
    <w:rsid w:val="00143622"/>
    <w:rsid w:val="00154C15"/>
    <w:rsid w:val="0015528A"/>
    <w:rsid w:val="001D454A"/>
    <w:rsid w:val="001E1108"/>
    <w:rsid w:val="00211794"/>
    <w:rsid w:val="00291357"/>
    <w:rsid w:val="002A01F8"/>
    <w:rsid w:val="002A235B"/>
    <w:rsid w:val="002A2A54"/>
    <w:rsid w:val="002B7380"/>
    <w:rsid w:val="002D3E3E"/>
    <w:rsid w:val="003009FE"/>
    <w:rsid w:val="003038BB"/>
    <w:rsid w:val="003368F0"/>
    <w:rsid w:val="00360A6D"/>
    <w:rsid w:val="003625EB"/>
    <w:rsid w:val="00365A4D"/>
    <w:rsid w:val="003A707B"/>
    <w:rsid w:val="003B017E"/>
    <w:rsid w:val="003E11C9"/>
    <w:rsid w:val="003E75C8"/>
    <w:rsid w:val="00407F24"/>
    <w:rsid w:val="004158B7"/>
    <w:rsid w:val="0042134F"/>
    <w:rsid w:val="004735F9"/>
    <w:rsid w:val="00476FB6"/>
    <w:rsid w:val="00484CB8"/>
    <w:rsid w:val="004A2E43"/>
    <w:rsid w:val="004C5A44"/>
    <w:rsid w:val="004C5C75"/>
    <w:rsid w:val="004C6999"/>
    <w:rsid w:val="004D2175"/>
    <w:rsid w:val="004E058B"/>
    <w:rsid w:val="00505D50"/>
    <w:rsid w:val="00514235"/>
    <w:rsid w:val="00514F5F"/>
    <w:rsid w:val="005301E5"/>
    <w:rsid w:val="00531EA3"/>
    <w:rsid w:val="00536B00"/>
    <w:rsid w:val="00547120"/>
    <w:rsid w:val="00547149"/>
    <w:rsid w:val="0057649F"/>
    <w:rsid w:val="005812AD"/>
    <w:rsid w:val="00583ADE"/>
    <w:rsid w:val="005B3606"/>
    <w:rsid w:val="005B4A70"/>
    <w:rsid w:val="005D6B41"/>
    <w:rsid w:val="0060113C"/>
    <w:rsid w:val="00610543"/>
    <w:rsid w:val="0062453D"/>
    <w:rsid w:val="006443BF"/>
    <w:rsid w:val="00653206"/>
    <w:rsid w:val="00687F20"/>
    <w:rsid w:val="006965C0"/>
    <w:rsid w:val="006A5A1F"/>
    <w:rsid w:val="006C2F8E"/>
    <w:rsid w:val="00703B5F"/>
    <w:rsid w:val="007208C9"/>
    <w:rsid w:val="0073017C"/>
    <w:rsid w:val="007355BA"/>
    <w:rsid w:val="0075252E"/>
    <w:rsid w:val="0076534D"/>
    <w:rsid w:val="00785A18"/>
    <w:rsid w:val="007A0916"/>
    <w:rsid w:val="007A1DE2"/>
    <w:rsid w:val="007B1283"/>
    <w:rsid w:val="007D2BF7"/>
    <w:rsid w:val="007F7756"/>
    <w:rsid w:val="00811898"/>
    <w:rsid w:val="00812ECD"/>
    <w:rsid w:val="00821D4E"/>
    <w:rsid w:val="00824FB4"/>
    <w:rsid w:val="0086435E"/>
    <w:rsid w:val="00870C04"/>
    <w:rsid w:val="00883526"/>
    <w:rsid w:val="008A5BD8"/>
    <w:rsid w:val="008C0E65"/>
    <w:rsid w:val="008C1967"/>
    <w:rsid w:val="008E2BA8"/>
    <w:rsid w:val="008E2C6F"/>
    <w:rsid w:val="008E7CB0"/>
    <w:rsid w:val="00932E6F"/>
    <w:rsid w:val="0095658C"/>
    <w:rsid w:val="00965EC1"/>
    <w:rsid w:val="009A3C5D"/>
    <w:rsid w:val="009A4979"/>
    <w:rsid w:val="009D0EE8"/>
    <w:rsid w:val="009F2107"/>
    <w:rsid w:val="00A04BBF"/>
    <w:rsid w:val="00A14720"/>
    <w:rsid w:val="00A217CD"/>
    <w:rsid w:val="00A41C13"/>
    <w:rsid w:val="00A47038"/>
    <w:rsid w:val="00AA7E07"/>
    <w:rsid w:val="00AC3278"/>
    <w:rsid w:val="00AE5262"/>
    <w:rsid w:val="00AF2FAD"/>
    <w:rsid w:val="00AF7FE8"/>
    <w:rsid w:val="00B16748"/>
    <w:rsid w:val="00B17506"/>
    <w:rsid w:val="00B21DED"/>
    <w:rsid w:val="00B636A3"/>
    <w:rsid w:val="00BB0CEB"/>
    <w:rsid w:val="00BD1AA2"/>
    <w:rsid w:val="00BE7D20"/>
    <w:rsid w:val="00C22B36"/>
    <w:rsid w:val="00C52656"/>
    <w:rsid w:val="00C60B96"/>
    <w:rsid w:val="00CE65B1"/>
    <w:rsid w:val="00CF0EDC"/>
    <w:rsid w:val="00CF317D"/>
    <w:rsid w:val="00D117EB"/>
    <w:rsid w:val="00D768D2"/>
    <w:rsid w:val="00D97E1C"/>
    <w:rsid w:val="00DA3E54"/>
    <w:rsid w:val="00DB48BC"/>
    <w:rsid w:val="00DC6E05"/>
    <w:rsid w:val="00DF3783"/>
    <w:rsid w:val="00E04D28"/>
    <w:rsid w:val="00E109DC"/>
    <w:rsid w:val="00E167AF"/>
    <w:rsid w:val="00E174C0"/>
    <w:rsid w:val="00E56C2F"/>
    <w:rsid w:val="00E67180"/>
    <w:rsid w:val="00E8232C"/>
    <w:rsid w:val="00E91882"/>
    <w:rsid w:val="00E94DD5"/>
    <w:rsid w:val="00F10037"/>
    <w:rsid w:val="00F12D14"/>
    <w:rsid w:val="00F165C7"/>
    <w:rsid w:val="00F219AA"/>
    <w:rsid w:val="00F47907"/>
    <w:rsid w:val="00F54B64"/>
    <w:rsid w:val="00F762FF"/>
    <w:rsid w:val="00F90048"/>
    <w:rsid w:val="00F96CBC"/>
    <w:rsid w:val="00FC2DA3"/>
    <w:rsid w:val="00FD5400"/>
    <w:rsid w:val="00FE1511"/>
    <w:rsid w:val="00FE5D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036DCF"/>
  <w15:docId w15:val="{C2A90FB6-5986-4C1D-ACCE-4389C1B4B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F378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154C1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812A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812AD"/>
  </w:style>
  <w:style w:type="paragraph" w:styleId="Zpat">
    <w:name w:val="footer"/>
    <w:basedOn w:val="Normln"/>
    <w:link w:val="ZpatChar"/>
    <w:unhideWhenUsed/>
    <w:rsid w:val="005812A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812AD"/>
  </w:style>
  <w:style w:type="paragraph" w:styleId="Odstavecseseznamem">
    <w:name w:val="List Paragraph"/>
    <w:basedOn w:val="Normln"/>
    <w:uiPriority w:val="34"/>
    <w:qFormat/>
    <w:rsid w:val="00965EC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link w:val="NzevChar"/>
    <w:uiPriority w:val="99"/>
    <w:qFormat/>
    <w:rsid w:val="009A4979"/>
    <w:pPr>
      <w:jc w:val="center"/>
    </w:pPr>
    <w:rPr>
      <w:b/>
      <w:bCs/>
      <w:sz w:val="28"/>
      <w:szCs w:val="28"/>
      <w:u w:val="single"/>
    </w:rPr>
  </w:style>
  <w:style w:type="character" w:customStyle="1" w:styleId="NzevChar">
    <w:name w:val="Název Char"/>
    <w:basedOn w:val="Standardnpsmoodstavce"/>
    <w:link w:val="Nzev"/>
    <w:uiPriority w:val="99"/>
    <w:rsid w:val="009A4979"/>
    <w:rPr>
      <w:b/>
      <w:bCs/>
      <w:sz w:val="28"/>
      <w:szCs w:val="28"/>
      <w:u w:val="single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9A4979"/>
    <w:pPr>
      <w:spacing w:after="120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9A4979"/>
    <w:rPr>
      <w:sz w:val="24"/>
      <w:szCs w:val="24"/>
    </w:rPr>
  </w:style>
  <w:style w:type="table" w:styleId="Mkatabulky">
    <w:name w:val="Table Grid"/>
    <w:basedOn w:val="Normlntabulka"/>
    <w:uiPriority w:val="39"/>
    <w:rsid w:val="00870C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rsid w:val="003E75C8"/>
    <w:rPr>
      <w:color w:val="0000FF"/>
      <w:u w:val="single"/>
    </w:rPr>
  </w:style>
  <w:style w:type="character" w:styleId="Zstupntext">
    <w:name w:val="Placeholder Text"/>
    <w:basedOn w:val="Standardnpsmoodstavce"/>
    <w:uiPriority w:val="99"/>
    <w:semiHidden/>
    <w:rsid w:val="00CE65B1"/>
    <w:rPr>
      <w:color w:val="808080"/>
    </w:rPr>
  </w:style>
  <w:style w:type="character" w:styleId="Nzevknihy">
    <w:name w:val="Book Title"/>
    <w:basedOn w:val="Standardnpsmoodstavce"/>
    <w:uiPriority w:val="33"/>
    <w:qFormat/>
    <w:rsid w:val="008A5BD8"/>
    <w:rPr>
      <w:b/>
      <w:bCs/>
      <w:i/>
      <w:iCs/>
      <w:spacing w:val="5"/>
    </w:rPr>
  </w:style>
  <w:style w:type="character" w:styleId="Odkaznakoment">
    <w:name w:val="annotation reference"/>
    <w:basedOn w:val="Standardnpsmoodstavce"/>
    <w:uiPriority w:val="99"/>
    <w:semiHidden/>
    <w:unhideWhenUsed/>
    <w:rsid w:val="008A5BD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A5BD8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A5BD8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A5BD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A5B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2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ves.cz" TargetMode="External"/><Relationship Id="rId1" Type="http://schemas.openxmlformats.org/officeDocument/2006/relationships/hyperlink" Target="mailto:info@cves.cz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ves.cz" TargetMode="External"/><Relationship Id="rId1" Type="http://schemas.openxmlformats.org/officeDocument/2006/relationships/hyperlink" Target="mailto:info@cves.cz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udra\OneDrive%20-%20Obec%20&#268;esk&#225;%20Ves\Dokumenty\Hlavi&#269;ka%20obec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5B25C-C58D-42E3-899D-221FB86FC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obec</Template>
  <TotalTime>1</TotalTime>
  <Pages>1</Pages>
  <Words>905</Words>
  <Characters>5478</Characters>
  <Application>Microsoft Office Word</Application>
  <DocSecurity>0</DocSecurity>
  <Lines>136</Lines>
  <Paragraphs>75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 B E C      Česká Ves</vt:lpstr>
    </vt:vector>
  </TitlesOfParts>
  <Company>OEM</Company>
  <LinksUpToDate>false</LinksUpToDate>
  <CharactersWithSpaces>6308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E C      Česká Ves</dc:title>
  <dc:creator>Petr Mudra</dc:creator>
  <cp:lastModifiedBy>Ing. Petr Mudra</cp:lastModifiedBy>
  <cp:revision>3</cp:revision>
  <cp:lastPrinted>2017-01-07T13:36:00Z</cp:lastPrinted>
  <dcterms:created xsi:type="dcterms:W3CDTF">2026-01-09T11:15:00Z</dcterms:created>
  <dcterms:modified xsi:type="dcterms:W3CDTF">2026-01-09T11:16:00Z</dcterms:modified>
</cp:coreProperties>
</file>